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851" w:rsidRPr="003170C9" w:rsidRDefault="00147851" w:rsidP="003170C9">
      <w:pPr>
        <w:tabs>
          <w:tab w:val="left" w:pos="5580"/>
        </w:tabs>
        <w:rPr>
          <w:rFonts w:ascii="Algerian" w:hAnsi="Algerian" w:cs="Arial"/>
          <w:b/>
          <w:sz w:val="52"/>
          <w:szCs w:val="52"/>
        </w:rPr>
      </w:pPr>
      <w:r>
        <w:rPr>
          <w:rFonts w:ascii="Arial Narrow" w:hAnsi="Arial Narrow" w:cs="Arial"/>
          <w:b/>
          <w:sz w:val="52"/>
          <w:szCs w:val="52"/>
        </w:rPr>
        <w:t xml:space="preserve">                         </w:t>
      </w:r>
      <w:r w:rsidR="00530F87">
        <w:rPr>
          <w:rFonts w:ascii="Arial Narrow" w:hAnsi="Arial Narrow" w:cs="Arial"/>
          <w:b/>
          <w:sz w:val="52"/>
          <w:szCs w:val="52"/>
        </w:rPr>
        <w:t xml:space="preserve">               </w:t>
      </w:r>
      <w:r w:rsidR="00D30C10">
        <w:rPr>
          <w:rFonts w:ascii="Arial Narrow" w:hAnsi="Arial Narrow" w:cs="Arial"/>
          <w:b/>
          <w:sz w:val="52"/>
          <w:szCs w:val="52"/>
        </w:rPr>
        <w:t>S</w:t>
      </w:r>
      <w:r w:rsidR="00F17E11" w:rsidRPr="00147851">
        <w:rPr>
          <w:rFonts w:ascii="Algerian" w:hAnsi="Algerian" w:cs="Arial"/>
          <w:b/>
          <w:sz w:val="52"/>
          <w:szCs w:val="52"/>
        </w:rPr>
        <w:t>OUPER DE SOUTIEN</w:t>
      </w:r>
    </w:p>
    <w:p w:rsidR="00EB4824" w:rsidRPr="00147851" w:rsidRDefault="00530F87" w:rsidP="00147851">
      <w:pPr>
        <w:ind w:left="2948"/>
        <w:rPr>
          <w:rFonts w:ascii="Arial Narrow" w:hAnsi="Arial Narrow"/>
          <w:sz w:val="40"/>
          <w:szCs w:val="40"/>
        </w:rPr>
      </w:pPr>
      <w:r>
        <w:rPr>
          <w:rFonts w:ascii="Arial Narrow" w:hAnsi="Arial Narrow"/>
          <w:sz w:val="40"/>
          <w:szCs w:val="40"/>
        </w:rPr>
        <w:t xml:space="preserve">                    </w:t>
      </w:r>
      <w:r w:rsidR="00D10D3C">
        <w:rPr>
          <w:rFonts w:ascii="Arial Narrow" w:hAnsi="Arial Narrow"/>
          <w:sz w:val="40"/>
          <w:szCs w:val="40"/>
        </w:rPr>
        <w:t>Samedi</w:t>
      </w:r>
      <w:r w:rsidR="009944E0">
        <w:rPr>
          <w:rFonts w:ascii="Arial Narrow" w:hAnsi="Arial Narrow"/>
          <w:sz w:val="40"/>
          <w:szCs w:val="40"/>
        </w:rPr>
        <w:t xml:space="preserve"> 28 mars</w:t>
      </w:r>
      <w:r w:rsidR="00147851">
        <w:rPr>
          <w:rFonts w:ascii="Arial Narrow" w:hAnsi="Arial Narrow"/>
          <w:sz w:val="40"/>
          <w:szCs w:val="40"/>
        </w:rPr>
        <w:t xml:space="preserve"> 2015</w:t>
      </w:r>
    </w:p>
    <w:p w:rsidR="009E347F" w:rsidRPr="00147851" w:rsidRDefault="00147851" w:rsidP="00147851">
      <w:pPr>
        <w:rPr>
          <w:rFonts w:ascii="Arial Narrow" w:hAnsi="Arial Narrow" w:cs="Arial"/>
          <w:sz w:val="40"/>
          <w:szCs w:val="40"/>
        </w:rPr>
      </w:pPr>
      <w:r>
        <w:rPr>
          <w:rFonts w:ascii="Arial Narrow" w:hAnsi="Arial Narrow" w:cs="Arial"/>
          <w:sz w:val="28"/>
          <w:szCs w:val="28"/>
        </w:rPr>
        <w:t xml:space="preserve">         </w:t>
      </w:r>
      <w:r>
        <w:rPr>
          <w:rFonts w:ascii="Arial Narrow" w:hAnsi="Arial Narrow" w:cs="Arial"/>
          <w:sz w:val="28"/>
          <w:szCs w:val="28"/>
        </w:rPr>
        <w:tab/>
      </w:r>
      <w:r>
        <w:rPr>
          <w:rFonts w:ascii="Arial Narrow" w:hAnsi="Arial Narrow" w:cs="Arial"/>
          <w:sz w:val="28"/>
          <w:szCs w:val="28"/>
        </w:rPr>
        <w:tab/>
        <w:t xml:space="preserve"> </w:t>
      </w:r>
      <w:r>
        <w:rPr>
          <w:rFonts w:ascii="Arial Narrow" w:hAnsi="Arial Narrow" w:cs="Arial"/>
          <w:sz w:val="28"/>
          <w:szCs w:val="28"/>
        </w:rPr>
        <w:tab/>
      </w:r>
      <w:r>
        <w:rPr>
          <w:rFonts w:ascii="Arial Narrow" w:hAnsi="Arial Narrow" w:cs="Arial"/>
          <w:sz w:val="28"/>
          <w:szCs w:val="28"/>
        </w:rPr>
        <w:tab/>
      </w:r>
      <w:r w:rsidR="00530F87">
        <w:rPr>
          <w:rFonts w:ascii="Arial Narrow" w:hAnsi="Arial Narrow" w:cs="Arial"/>
          <w:sz w:val="28"/>
          <w:szCs w:val="28"/>
        </w:rPr>
        <w:t xml:space="preserve">                             </w:t>
      </w:r>
      <w:r w:rsidR="009E347F" w:rsidRPr="00147851">
        <w:rPr>
          <w:rFonts w:ascii="Arial Narrow" w:hAnsi="Arial Narrow" w:cs="Arial"/>
          <w:sz w:val="40"/>
          <w:szCs w:val="40"/>
        </w:rPr>
        <w:t xml:space="preserve">Croisée des loisirs à Delémont </w:t>
      </w:r>
    </w:p>
    <w:p w:rsidR="0096728F" w:rsidRDefault="000024FF" w:rsidP="00147851">
      <w:pPr>
        <w:ind w:left="2211" w:firstLine="737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noProof/>
          <w:sz w:val="28"/>
          <w:szCs w:val="28"/>
          <w:lang w:val="fr-CH" w:eastAsia="fr-C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FE3BC6" wp14:editId="5247F298">
                <wp:simplePos x="0" y="0"/>
                <wp:positionH relativeFrom="column">
                  <wp:posOffset>-269875</wp:posOffset>
                </wp:positionH>
                <wp:positionV relativeFrom="paragraph">
                  <wp:posOffset>15875</wp:posOffset>
                </wp:positionV>
                <wp:extent cx="2706923" cy="882418"/>
                <wp:effectExtent l="76200" t="476250" r="55880" b="4705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38553">
                          <a:off x="0" y="0"/>
                          <a:ext cx="2706923" cy="88241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5DC9" w:rsidRPr="006D1A92" w:rsidRDefault="00963F8E" w:rsidP="007C5DC9">
                            <w:pPr>
                              <w:rPr>
                                <w:rFonts w:ascii="Calibri" w:hAnsi="Calibri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Arial"/>
                              </w:rPr>
                              <w:t>E</w:t>
                            </w:r>
                            <w:r w:rsidR="00281610">
                              <w:rPr>
                                <w:rFonts w:ascii="Calibri" w:hAnsi="Calibri" w:cs="Arial"/>
                              </w:rPr>
                              <w:t xml:space="preserve">n faveur des communautés agricoles de Silves Amazonie </w:t>
                            </w:r>
                            <w:r w:rsidR="004D1DDF">
                              <w:rPr>
                                <w:rFonts w:ascii="Calibri" w:hAnsi="Calibri" w:cs="Arial"/>
                              </w:rPr>
                              <w:t>brésilienne</w:t>
                            </w:r>
                            <w:r w:rsidR="000024FF">
                              <w:rPr>
                                <w:rFonts w:ascii="Calibri" w:hAnsi="Calibri" w:cs="Arial"/>
                              </w:rPr>
                              <w:t>.                     L’intégralité des bénéfices recueillis  contribuera au financement de projets</w:t>
                            </w:r>
                            <w:r w:rsidR="00C1532A">
                              <w:rPr>
                                <w:rFonts w:ascii="Calibri" w:hAnsi="Calibri" w:cs="Arial"/>
                              </w:rPr>
                              <w:t>.</w:t>
                            </w:r>
                          </w:p>
                          <w:p w:rsidR="007C5DC9" w:rsidRDefault="007C5DC9" w:rsidP="007C5DC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left:0;text-align:left;margin-left:-21.25pt;margin-top:1.25pt;width:213.15pt;height:69.5pt;rotation:-1377837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" fillcolor="#4f81bd [3204]" strokecolor="#243f60 [1604]" strokeweight="2pt">
                <v:textbox>
                  <w:txbxContent>
                    <w:p w:rsidR="007C5DC9" w:rsidRPr="006D1A92" w:rsidRDefault="00963F8E" w:rsidP="007C5DC9">
                      <w:pPr>
                        <w:rPr>
                          <w:rFonts w:ascii="Calibri" w:hAnsi="Calibri" w:cs="Arial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Arial"/>
                        </w:rPr>
                        <w:t>E</w:t>
                      </w:r>
                      <w:r w:rsidR="00281610">
                        <w:rPr>
                          <w:rFonts w:ascii="Calibri" w:hAnsi="Calibri" w:cs="Arial"/>
                        </w:rPr>
                        <w:t xml:space="preserve">n faveur des communautés agricoles de Silves Amazonie </w:t>
                      </w:r>
                      <w:r w:rsidR="004D1DDF">
                        <w:rPr>
                          <w:rFonts w:ascii="Calibri" w:hAnsi="Calibri" w:cs="Arial"/>
                        </w:rPr>
                        <w:t>brésilienne</w:t>
                      </w:r>
                      <w:r w:rsidR="000024FF">
                        <w:rPr>
                          <w:rFonts w:ascii="Calibri" w:hAnsi="Calibri" w:cs="Arial"/>
                        </w:rPr>
                        <w:t>.                     L’intégralité des bénéfices recueillis  contribuera au financement de projets</w:t>
                      </w:r>
                      <w:r w:rsidR="00C1532A">
                        <w:rPr>
                          <w:rFonts w:ascii="Calibri" w:hAnsi="Calibri" w:cs="Arial"/>
                        </w:rPr>
                        <w:t>.</w:t>
                      </w:r>
                    </w:p>
                    <w:p w:rsidR="007C5DC9" w:rsidRDefault="007C5DC9" w:rsidP="007C5DC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30F87">
        <w:rPr>
          <w:rFonts w:ascii="Arial Narrow" w:hAnsi="Arial Narrow" w:cs="Arial"/>
          <w:sz w:val="28"/>
          <w:szCs w:val="28"/>
        </w:rPr>
        <w:t xml:space="preserve">                             </w:t>
      </w:r>
      <w:r w:rsidR="00F76044">
        <w:rPr>
          <w:rFonts w:ascii="Arial Narrow" w:hAnsi="Arial Narrow" w:cs="Arial"/>
          <w:sz w:val="28"/>
          <w:szCs w:val="28"/>
        </w:rPr>
        <w:t>R</w:t>
      </w:r>
      <w:r w:rsidR="0096728F">
        <w:rPr>
          <w:rFonts w:ascii="Arial Narrow" w:hAnsi="Arial Narrow" w:cs="Arial"/>
          <w:sz w:val="28"/>
          <w:szCs w:val="28"/>
        </w:rPr>
        <w:t>ue Emile–</w:t>
      </w:r>
      <w:proofErr w:type="spellStart"/>
      <w:r w:rsidR="0096728F">
        <w:rPr>
          <w:rFonts w:ascii="Arial Narrow" w:hAnsi="Arial Narrow" w:cs="Arial"/>
          <w:sz w:val="28"/>
          <w:szCs w:val="28"/>
        </w:rPr>
        <w:t>Boéchat</w:t>
      </w:r>
      <w:proofErr w:type="spellEnd"/>
      <w:r w:rsidR="0096728F">
        <w:rPr>
          <w:rFonts w:ascii="Arial Narrow" w:hAnsi="Arial Narrow" w:cs="Arial"/>
          <w:sz w:val="28"/>
          <w:szCs w:val="28"/>
        </w:rPr>
        <w:t xml:space="preserve"> 87</w:t>
      </w:r>
    </w:p>
    <w:p w:rsidR="00533AB5" w:rsidRDefault="00533AB5" w:rsidP="00BF37B8">
      <w:pPr>
        <w:rPr>
          <w:rFonts w:ascii="Arial Narrow" w:hAnsi="Arial Narrow" w:cs="Arial"/>
          <w:sz w:val="28"/>
          <w:szCs w:val="28"/>
        </w:rPr>
      </w:pPr>
    </w:p>
    <w:p w:rsidR="00533AB5" w:rsidRDefault="00533AB5" w:rsidP="00147851">
      <w:pPr>
        <w:ind w:left="2211" w:firstLine="737"/>
        <w:rPr>
          <w:rFonts w:ascii="Arial Narrow" w:hAnsi="Arial Narrow" w:cs="Arial"/>
          <w:sz w:val="28"/>
          <w:szCs w:val="28"/>
        </w:rPr>
      </w:pPr>
    </w:p>
    <w:p w:rsidR="00147851" w:rsidRDefault="00382DEA" w:rsidP="00147851">
      <w:pPr>
        <w:ind w:left="2211" w:firstLine="737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noProof/>
          <w:sz w:val="28"/>
          <w:szCs w:val="28"/>
          <w:lang w:val="fr-CH" w:eastAsia="fr-C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C636C0" wp14:editId="602F4049">
                <wp:simplePos x="0" y="0"/>
                <wp:positionH relativeFrom="column">
                  <wp:posOffset>3163025</wp:posOffset>
                </wp:positionH>
                <wp:positionV relativeFrom="paragraph">
                  <wp:posOffset>46413</wp:posOffset>
                </wp:positionV>
                <wp:extent cx="3292355" cy="1075710"/>
                <wp:effectExtent l="76200" t="247650" r="80010" b="23876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63902">
                          <a:off x="0" y="0"/>
                          <a:ext cx="3292355" cy="10757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E347F" w:rsidRPr="00382DEA" w:rsidRDefault="00F76044" w:rsidP="009E347F">
                            <w:pPr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lang w:val="fr-CH"/>
                              </w:rPr>
                            </w:pPr>
                            <w:r w:rsidRPr="00382DEA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lang w:val="fr-CH"/>
                              </w:rPr>
                              <w:t>18h3</w:t>
                            </w:r>
                            <w:r w:rsidR="009E347F" w:rsidRPr="00382DEA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lang w:val="fr-CH"/>
                              </w:rPr>
                              <w:t xml:space="preserve">0 </w:t>
                            </w:r>
                            <w:r w:rsidR="00C82472" w:rsidRPr="00382DEA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lang w:val="fr-CH"/>
                              </w:rPr>
                              <w:t xml:space="preserve">- </w:t>
                            </w:r>
                            <w:r w:rsidR="00B4114A" w:rsidRPr="00382DEA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lang w:val="fr-CH"/>
                              </w:rPr>
                              <w:t>Ouverture</w:t>
                            </w:r>
                            <w:r w:rsidR="009E347F" w:rsidRPr="00382DEA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lang w:val="fr-CH"/>
                              </w:rPr>
                              <w:t xml:space="preserve"> des portes</w:t>
                            </w:r>
                          </w:p>
                          <w:p w:rsidR="009E347F" w:rsidRPr="00382DEA" w:rsidRDefault="00C82472" w:rsidP="00C82472">
                            <w:pPr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</w:pPr>
                            <w:r w:rsidRPr="00382DEA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>-</w:t>
                            </w:r>
                            <w:r w:rsidR="00927BF9" w:rsidRPr="00382DEA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 xml:space="preserve"> </w:t>
                            </w:r>
                            <w:r w:rsidR="009E347F" w:rsidRPr="00382DEA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>apéritif de bienvenue</w:t>
                            </w:r>
                          </w:p>
                          <w:p w:rsidR="00310DA5" w:rsidRPr="00382DEA" w:rsidRDefault="00382DEA" w:rsidP="009E347F">
                            <w:pPr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</w:pPr>
                            <w:r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 xml:space="preserve">- </w:t>
                            </w:r>
                            <w:r w:rsidR="00310DA5" w:rsidRPr="00382DEA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>Animation</w:t>
                            </w:r>
                            <w:r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>s</w:t>
                            </w:r>
                            <w:r w:rsidR="00310DA5" w:rsidRPr="00382DEA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 xml:space="preserve"> brésilienne</w:t>
                            </w:r>
                            <w:r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>s</w:t>
                            </w:r>
                            <w:r w:rsidR="00310DA5" w:rsidRPr="00382DEA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 xml:space="preserve"> durant la soirée</w:t>
                            </w:r>
                          </w:p>
                          <w:p w:rsidR="00382DEA" w:rsidRPr="00382DEA" w:rsidRDefault="00310DA5" w:rsidP="009E347F">
                            <w:pPr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</w:pPr>
                            <w:r w:rsidRPr="00382DEA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>-</w:t>
                            </w:r>
                            <w:r w:rsidR="00382DEA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 xml:space="preserve"> </w:t>
                            </w:r>
                            <w:r w:rsidRPr="00382DEA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>DJ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249.05pt;margin-top:3.65pt;width:259.25pt;height:84.7pt;rotation:506705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" fillcolor="#4f81bd [3204]" strokecolor="#243f60 [1604]" strokeweight="2pt">
                <v:textbox>
                  <w:txbxContent>
                    <w:p w:rsidR="009E347F" w:rsidRPr="00382DEA" w:rsidRDefault="00F76044" w:rsidP="009E347F">
                      <w:pPr>
                        <w:rPr>
                          <w:rFonts w:ascii="Calibri" w:hAnsi="Calibri"/>
                          <w:b/>
                          <w:sz w:val="28"/>
                          <w:szCs w:val="28"/>
                          <w:lang w:val="fr-CH"/>
                        </w:rPr>
                      </w:pPr>
                      <w:r w:rsidRPr="00382DEA">
                        <w:rPr>
                          <w:rFonts w:ascii="Calibri" w:hAnsi="Calibri"/>
                          <w:b/>
                          <w:sz w:val="28"/>
                          <w:szCs w:val="28"/>
                          <w:lang w:val="fr-CH"/>
                        </w:rPr>
                        <w:t>18h3</w:t>
                      </w:r>
                      <w:r w:rsidR="009E347F" w:rsidRPr="00382DEA">
                        <w:rPr>
                          <w:rFonts w:ascii="Calibri" w:hAnsi="Calibri"/>
                          <w:b/>
                          <w:sz w:val="28"/>
                          <w:szCs w:val="28"/>
                          <w:lang w:val="fr-CH"/>
                        </w:rPr>
                        <w:t xml:space="preserve">0 </w:t>
                      </w:r>
                      <w:r w:rsidR="00C82472" w:rsidRPr="00382DEA">
                        <w:rPr>
                          <w:rFonts w:ascii="Calibri" w:hAnsi="Calibri"/>
                          <w:b/>
                          <w:sz w:val="28"/>
                          <w:szCs w:val="28"/>
                          <w:lang w:val="fr-CH"/>
                        </w:rPr>
                        <w:t xml:space="preserve">- </w:t>
                      </w:r>
                      <w:r w:rsidR="00B4114A" w:rsidRPr="00382DEA">
                        <w:rPr>
                          <w:rFonts w:ascii="Calibri" w:hAnsi="Calibri"/>
                          <w:b/>
                          <w:sz w:val="28"/>
                          <w:szCs w:val="28"/>
                          <w:lang w:val="fr-CH"/>
                        </w:rPr>
                        <w:t>Ouverture</w:t>
                      </w:r>
                      <w:r w:rsidR="009E347F" w:rsidRPr="00382DEA">
                        <w:rPr>
                          <w:rFonts w:ascii="Calibri" w:hAnsi="Calibri"/>
                          <w:b/>
                          <w:sz w:val="28"/>
                          <w:szCs w:val="28"/>
                          <w:lang w:val="fr-CH"/>
                        </w:rPr>
                        <w:t xml:space="preserve"> des portes</w:t>
                      </w:r>
                    </w:p>
                    <w:p w:rsidR="009E347F" w:rsidRPr="00382DEA" w:rsidRDefault="00C82472" w:rsidP="00C82472">
                      <w:pPr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</w:pPr>
                      <w:r w:rsidRPr="00382DEA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>-</w:t>
                      </w:r>
                      <w:r w:rsidR="00927BF9" w:rsidRPr="00382DEA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 xml:space="preserve"> </w:t>
                      </w:r>
                      <w:r w:rsidR="009E347F" w:rsidRPr="00382DEA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>apéritif de bienvenue</w:t>
                      </w:r>
                    </w:p>
                    <w:p w:rsidR="00310DA5" w:rsidRPr="00382DEA" w:rsidRDefault="00382DEA" w:rsidP="009E347F">
                      <w:pPr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</w:pPr>
                      <w:r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 xml:space="preserve">- </w:t>
                      </w:r>
                      <w:r w:rsidR="00310DA5" w:rsidRPr="00382DEA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>Animation</w:t>
                      </w:r>
                      <w:r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>s</w:t>
                      </w:r>
                      <w:r w:rsidR="00310DA5" w:rsidRPr="00382DEA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 xml:space="preserve"> brésilienne</w:t>
                      </w:r>
                      <w:r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>s</w:t>
                      </w:r>
                      <w:r w:rsidR="00310DA5" w:rsidRPr="00382DEA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 xml:space="preserve"> durant la soirée</w:t>
                      </w:r>
                    </w:p>
                    <w:p w:rsidR="00382DEA" w:rsidRPr="00382DEA" w:rsidRDefault="00310DA5" w:rsidP="009E347F">
                      <w:pPr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</w:pPr>
                      <w:r w:rsidRPr="00382DEA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>-</w:t>
                      </w:r>
                      <w:r w:rsidR="00382DEA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 xml:space="preserve"> </w:t>
                      </w:r>
                      <w:r w:rsidRPr="00382DEA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>DJ</w:t>
                      </w:r>
                    </w:p>
                  </w:txbxContent>
                </v:textbox>
              </v:rect>
            </w:pict>
          </mc:Fallback>
        </mc:AlternateContent>
      </w:r>
    </w:p>
    <w:p w:rsidR="00147851" w:rsidRPr="009E347F" w:rsidRDefault="00147851" w:rsidP="00147851">
      <w:pPr>
        <w:ind w:left="2211" w:firstLine="737"/>
        <w:rPr>
          <w:rFonts w:ascii="Arial Narrow" w:hAnsi="Arial Narrow" w:cs="Arial"/>
          <w:sz w:val="28"/>
          <w:szCs w:val="28"/>
        </w:rPr>
      </w:pPr>
    </w:p>
    <w:p w:rsidR="008F24FD" w:rsidRDefault="008F24FD" w:rsidP="0028519D">
      <w:pPr>
        <w:jc w:val="center"/>
        <w:rPr>
          <w:rFonts w:ascii="Arial Narrow" w:hAnsi="Arial Narrow" w:cs="Arial"/>
          <w:sz w:val="28"/>
          <w:szCs w:val="28"/>
        </w:rPr>
      </w:pPr>
    </w:p>
    <w:p w:rsidR="009E347F" w:rsidRDefault="009E347F" w:rsidP="0028519D">
      <w:pPr>
        <w:jc w:val="center"/>
        <w:rPr>
          <w:rFonts w:ascii="Arial Narrow" w:hAnsi="Arial Narrow" w:cs="Arial"/>
          <w:sz w:val="28"/>
          <w:szCs w:val="28"/>
        </w:rPr>
      </w:pPr>
    </w:p>
    <w:p w:rsidR="009E347F" w:rsidRDefault="00B84262" w:rsidP="0028519D">
      <w:pPr>
        <w:jc w:val="center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noProof/>
          <w:sz w:val="28"/>
          <w:szCs w:val="28"/>
          <w:lang w:val="fr-CH" w:eastAsia="fr-C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BB1A86" wp14:editId="47F587EE">
                <wp:simplePos x="0" y="0"/>
                <wp:positionH relativeFrom="column">
                  <wp:posOffset>345066</wp:posOffset>
                </wp:positionH>
                <wp:positionV relativeFrom="paragraph">
                  <wp:posOffset>140211</wp:posOffset>
                </wp:positionV>
                <wp:extent cx="2379980" cy="771173"/>
                <wp:effectExtent l="76200" t="361950" r="77470" b="37211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38868">
                          <a:off x="0" y="0"/>
                          <a:ext cx="2379980" cy="77117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E347F" w:rsidRPr="006D1A92" w:rsidRDefault="009E347F" w:rsidP="009E347F">
                            <w:pPr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lang w:val="fr-CH"/>
                              </w:rPr>
                            </w:pPr>
                            <w:r w:rsidRPr="006D1A92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lang w:val="fr-CH"/>
                              </w:rPr>
                              <w:t xml:space="preserve">20h00 </w:t>
                            </w:r>
                            <w:r w:rsidR="00C82472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lang w:val="fr-CH"/>
                              </w:rPr>
                              <w:t xml:space="preserve"> -</w:t>
                            </w:r>
                            <w:r w:rsidR="007C5DC9" w:rsidRPr="006D1A92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lang w:val="fr-CH"/>
                              </w:rPr>
                              <w:t xml:space="preserve"> R</w:t>
                            </w:r>
                            <w:r w:rsidRPr="006D1A92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lang w:val="fr-CH"/>
                              </w:rPr>
                              <w:t>epas</w:t>
                            </w:r>
                          </w:p>
                          <w:p w:rsidR="009E347F" w:rsidRPr="00084313" w:rsidRDefault="009E347F" w:rsidP="009E347F">
                            <w:pPr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</w:pPr>
                            <w:r w:rsidRPr="00084313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lang w:val="fr-CH"/>
                              </w:rPr>
                              <w:t>-</w:t>
                            </w:r>
                            <w:r w:rsidR="00927BF9" w:rsidRPr="00084313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lang w:val="fr-CH"/>
                              </w:rPr>
                              <w:t xml:space="preserve"> </w:t>
                            </w:r>
                            <w:r w:rsidRPr="00084313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>Adulte Fr. 45</w:t>
                            </w:r>
                            <w:proofErr w:type="gramStart"/>
                            <w:r w:rsidRPr="00084313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>.--</w:t>
                            </w:r>
                            <w:proofErr w:type="gramEnd"/>
                            <w:r w:rsidRPr="00084313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 xml:space="preserve"> sans boisson</w:t>
                            </w:r>
                          </w:p>
                          <w:p w:rsidR="009E347F" w:rsidRPr="00084313" w:rsidRDefault="009E347F" w:rsidP="009E347F">
                            <w:pPr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</w:pPr>
                            <w:r w:rsidRPr="00084313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>-</w:t>
                            </w:r>
                            <w:r w:rsidR="00927BF9" w:rsidRPr="00084313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 xml:space="preserve"> </w:t>
                            </w:r>
                            <w:r w:rsidRPr="00084313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>Enfant Fr. 25</w:t>
                            </w:r>
                            <w:proofErr w:type="gramStart"/>
                            <w:r w:rsidRPr="00084313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>.--</w:t>
                            </w:r>
                            <w:proofErr w:type="gramEnd"/>
                            <w:r w:rsidRPr="00084313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 xml:space="preserve">  bar à sirop </w:t>
                            </w:r>
                          </w:p>
                          <w:p w:rsidR="009E347F" w:rsidRPr="009E347F" w:rsidRDefault="009E347F" w:rsidP="009E347F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fr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8" style="position:absolute;left:0;text-align:left;margin-left:27.15pt;margin-top:11.05pt;width:187.4pt;height:60.7pt;rotation:-1159039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" fillcolor="#4f81bd [3204]" strokecolor="#243f60 [1604]" strokeweight="2pt">
                <v:textbox>
                  <w:txbxContent>
                    <w:p w:rsidR="009E347F" w:rsidRPr="006D1A92" w:rsidRDefault="009E347F" w:rsidP="009E347F">
                      <w:pPr>
                        <w:rPr>
                          <w:rFonts w:ascii="Calibri" w:hAnsi="Calibri"/>
                          <w:b/>
                          <w:sz w:val="28"/>
                          <w:szCs w:val="28"/>
                          <w:lang w:val="fr-CH"/>
                        </w:rPr>
                      </w:pPr>
                      <w:r w:rsidRPr="006D1A92">
                        <w:rPr>
                          <w:rFonts w:ascii="Calibri" w:hAnsi="Calibri"/>
                          <w:b/>
                          <w:sz w:val="28"/>
                          <w:szCs w:val="28"/>
                          <w:lang w:val="fr-CH"/>
                        </w:rPr>
                        <w:t xml:space="preserve">20h00 </w:t>
                      </w:r>
                      <w:r w:rsidR="00C82472">
                        <w:rPr>
                          <w:rFonts w:ascii="Calibri" w:hAnsi="Calibri"/>
                          <w:b/>
                          <w:sz w:val="28"/>
                          <w:szCs w:val="28"/>
                          <w:lang w:val="fr-CH"/>
                        </w:rPr>
                        <w:t xml:space="preserve"> -</w:t>
                      </w:r>
                      <w:r w:rsidR="007C5DC9" w:rsidRPr="006D1A92">
                        <w:rPr>
                          <w:rFonts w:ascii="Calibri" w:hAnsi="Calibri"/>
                          <w:b/>
                          <w:sz w:val="28"/>
                          <w:szCs w:val="28"/>
                          <w:lang w:val="fr-CH"/>
                        </w:rPr>
                        <w:t xml:space="preserve"> R</w:t>
                      </w:r>
                      <w:r w:rsidRPr="006D1A92">
                        <w:rPr>
                          <w:rFonts w:ascii="Calibri" w:hAnsi="Calibri"/>
                          <w:b/>
                          <w:sz w:val="28"/>
                          <w:szCs w:val="28"/>
                          <w:lang w:val="fr-CH"/>
                        </w:rPr>
                        <w:t>epas</w:t>
                      </w:r>
                    </w:p>
                    <w:p w:rsidR="009E347F" w:rsidRPr="00084313" w:rsidRDefault="009E347F" w:rsidP="009E347F">
                      <w:pPr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</w:pPr>
                      <w:r w:rsidRPr="00084313">
                        <w:rPr>
                          <w:rFonts w:ascii="Calibri" w:hAnsi="Calibri"/>
                          <w:b/>
                          <w:sz w:val="28"/>
                          <w:szCs w:val="28"/>
                          <w:lang w:val="fr-CH"/>
                        </w:rPr>
                        <w:t>-</w:t>
                      </w:r>
                      <w:r w:rsidR="00927BF9" w:rsidRPr="00084313">
                        <w:rPr>
                          <w:rFonts w:ascii="Calibri" w:hAnsi="Calibri"/>
                          <w:b/>
                          <w:sz w:val="28"/>
                          <w:szCs w:val="28"/>
                          <w:lang w:val="fr-CH"/>
                        </w:rPr>
                        <w:t xml:space="preserve"> </w:t>
                      </w:r>
                      <w:r w:rsidRPr="00084313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>Adulte Fr. 45</w:t>
                      </w:r>
                      <w:proofErr w:type="gramStart"/>
                      <w:r w:rsidRPr="00084313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>.--</w:t>
                      </w:r>
                      <w:proofErr w:type="gramEnd"/>
                      <w:r w:rsidRPr="00084313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 xml:space="preserve"> sans boisson</w:t>
                      </w:r>
                    </w:p>
                    <w:p w:rsidR="009E347F" w:rsidRPr="00084313" w:rsidRDefault="009E347F" w:rsidP="009E347F">
                      <w:pPr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</w:pPr>
                      <w:r w:rsidRPr="00084313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>-</w:t>
                      </w:r>
                      <w:r w:rsidR="00927BF9" w:rsidRPr="00084313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 xml:space="preserve"> </w:t>
                      </w:r>
                      <w:r w:rsidRPr="00084313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>Enfant Fr. 25</w:t>
                      </w:r>
                      <w:proofErr w:type="gramStart"/>
                      <w:r w:rsidRPr="00084313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>.--</w:t>
                      </w:r>
                      <w:proofErr w:type="gramEnd"/>
                      <w:r w:rsidRPr="00084313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 xml:space="preserve">  bar à sirop </w:t>
                      </w:r>
                    </w:p>
                    <w:p w:rsidR="009E347F" w:rsidRPr="009E347F" w:rsidRDefault="009E347F" w:rsidP="009E347F">
                      <w:pPr>
                        <w:jc w:val="center"/>
                        <w:rPr>
                          <w:b/>
                          <w:sz w:val="36"/>
                          <w:szCs w:val="36"/>
                          <w:lang w:val="fr-CH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E347F" w:rsidRDefault="009E347F" w:rsidP="0028519D">
      <w:pPr>
        <w:jc w:val="center"/>
        <w:rPr>
          <w:rFonts w:ascii="Arial Narrow" w:hAnsi="Arial Narrow" w:cs="Arial"/>
          <w:sz w:val="28"/>
          <w:szCs w:val="28"/>
        </w:rPr>
      </w:pPr>
    </w:p>
    <w:p w:rsidR="009E347F" w:rsidRDefault="009E347F" w:rsidP="0028519D">
      <w:pPr>
        <w:jc w:val="center"/>
        <w:rPr>
          <w:rFonts w:ascii="Arial Narrow" w:hAnsi="Arial Narrow" w:cs="Arial"/>
          <w:sz w:val="28"/>
          <w:szCs w:val="28"/>
        </w:rPr>
      </w:pPr>
    </w:p>
    <w:p w:rsidR="009E347F" w:rsidRDefault="009E347F" w:rsidP="0028519D">
      <w:pPr>
        <w:jc w:val="center"/>
        <w:rPr>
          <w:rFonts w:ascii="Arial Narrow" w:hAnsi="Arial Narrow" w:cs="Arial"/>
          <w:sz w:val="28"/>
          <w:szCs w:val="28"/>
        </w:rPr>
      </w:pPr>
    </w:p>
    <w:bookmarkStart w:id="0" w:name="_GoBack"/>
    <w:bookmarkEnd w:id="0"/>
    <w:p w:rsidR="009E347F" w:rsidRDefault="002A459E" w:rsidP="0028519D">
      <w:pPr>
        <w:jc w:val="center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noProof/>
          <w:sz w:val="28"/>
          <w:szCs w:val="28"/>
          <w:lang w:val="fr-CH" w:eastAsia="fr-C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7D3724" wp14:editId="66B91D71">
                <wp:simplePos x="0" y="0"/>
                <wp:positionH relativeFrom="column">
                  <wp:posOffset>3620135</wp:posOffset>
                </wp:positionH>
                <wp:positionV relativeFrom="paragraph">
                  <wp:posOffset>124460</wp:posOffset>
                </wp:positionV>
                <wp:extent cx="1727835" cy="707390"/>
                <wp:effectExtent l="95250" t="266700" r="81915" b="26416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7559">
                          <a:off x="0" y="0"/>
                          <a:ext cx="1727835" cy="7073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E1EA7" w:rsidRPr="00AE1EA7" w:rsidRDefault="00AE1EA7" w:rsidP="00AE1EA7">
                            <w:pPr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</w:pPr>
                            <w:proofErr w:type="gramStart"/>
                            <w:r w:rsidRPr="00AE1EA7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>d</w:t>
                            </w:r>
                            <w:r w:rsidR="00084313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>ès</w:t>
                            </w:r>
                            <w:proofErr w:type="gramEnd"/>
                            <w:r w:rsidR="00084313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 xml:space="preserve"> 22h3</w:t>
                            </w:r>
                            <w:r w:rsidRPr="00AE1EA7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 xml:space="preserve">0 </w:t>
                            </w:r>
                          </w:p>
                          <w:p w:rsidR="00AE1EA7" w:rsidRPr="00AE1EA7" w:rsidRDefault="00AA11FB" w:rsidP="00AE1EA7">
                            <w:pPr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>ouvert</w:t>
                            </w:r>
                            <w:proofErr w:type="gramEnd"/>
                            <w:r w:rsidR="00AE1EA7" w:rsidRPr="00AE1EA7">
                              <w:rPr>
                                <w:rFonts w:ascii="Calibri" w:hAnsi="Calibri"/>
                                <w:sz w:val="28"/>
                                <w:szCs w:val="28"/>
                                <w:lang w:val="fr-CH"/>
                              </w:rPr>
                              <w:t xml:space="preserve"> au public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9" style="position:absolute;left:0;text-align:left;margin-left:285.05pt;margin-top:9.8pt;width:136.05pt;height:55.7pt;rotation:1187904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" fillcolor="#4f81bd [3204]" strokecolor="#243f60 [1604]" strokeweight="2pt">
                <v:textbox>
                  <w:txbxContent>
                    <w:p w:rsidR="00AE1EA7" w:rsidRPr="00AE1EA7" w:rsidRDefault="00AE1EA7" w:rsidP="00AE1EA7">
                      <w:pPr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</w:pPr>
                      <w:proofErr w:type="gramStart"/>
                      <w:r w:rsidRPr="00AE1EA7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>d</w:t>
                      </w:r>
                      <w:r w:rsidR="00084313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>ès</w:t>
                      </w:r>
                      <w:proofErr w:type="gramEnd"/>
                      <w:r w:rsidR="00084313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 xml:space="preserve"> 22h3</w:t>
                      </w:r>
                      <w:r w:rsidRPr="00AE1EA7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 xml:space="preserve">0 </w:t>
                      </w:r>
                    </w:p>
                    <w:p w:rsidR="00AE1EA7" w:rsidRPr="00AE1EA7" w:rsidRDefault="00AA11FB" w:rsidP="00AE1EA7">
                      <w:pPr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>ouvert</w:t>
                      </w:r>
                      <w:proofErr w:type="gramEnd"/>
                      <w:r w:rsidR="00AE1EA7" w:rsidRPr="00AE1EA7">
                        <w:rPr>
                          <w:rFonts w:ascii="Calibri" w:hAnsi="Calibri"/>
                          <w:sz w:val="28"/>
                          <w:szCs w:val="28"/>
                          <w:lang w:val="fr-CH"/>
                        </w:rPr>
                        <w:t xml:space="preserve"> au public </w:t>
                      </w:r>
                    </w:p>
                  </w:txbxContent>
                </v:textbox>
              </v:rect>
            </w:pict>
          </mc:Fallback>
        </mc:AlternateContent>
      </w:r>
    </w:p>
    <w:p w:rsidR="001366FF" w:rsidRDefault="007C5DC9" w:rsidP="006D1A92">
      <w:pPr>
        <w:jc w:val="center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ab/>
      </w:r>
    </w:p>
    <w:p w:rsidR="001366FF" w:rsidRDefault="001366FF" w:rsidP="001366FF">
      <w:pPr>
        <w:rPr>
          <w:rFonts w:ascii="Arial Narrow" w:hAnsi="Arial Narrow" w:cs="Arial"/>
          <w:sz w:val="28"/>
          <w:szCs w:val="28"/>
        </w:rPr>
      </w:pPr>
    </w:p>
    <w:p w:rsidR="006D1A92" w:rsidRDefault="00B84262" w:rsidP="001366FF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P</w:t>
      </w:r>
      <w:r w:rsidR="00663B7D" w:rsidRPr="00F27B91">
        <w:rPr>
          <w:rFonts w:ascii="Arial Narrow" w:hAnsi="Arial Narrow" w:cs="Arial"/>
        </w:rPr>
        <w:t>our des raisons d’</w:t>
      </w:r>
      <w:r w:rsidR="00D6050F">
        <w:rPr>
          <w:rFonts w:ascii="Arial Narrow" w:hAnsi="Arial Narrow" w:cs="Arial"/>
        </w:rPr>
        <w:t xml:space="preserve">organisation </w:t>
      </w:r>
      <w:r w:rsidR="00C74938">
        <w:rPr>
          <w:rFonts w:ascii="Arial Narrow" w:hAnsi="Arial Narrow" w:cs="Arial"/>
        </w:rPr>
        <w:t xml:space="preserve">le souper se </w:t>
      </w:r>
      <w:r w:rsidR="00663B7D" w:rsidRPr="00F27B91">
        <w:rPr>
          <w:rFonts w:ascii="Arial Narrow" w:hAnsi="Arial Narrow" w:cs="Arial"/>
        </w:rPr>
        <w:t>déroule</w:t>
      </w:r>
    </w:p>
    <w:p w:rsidR="00B4114A" w:rsidRPr="00F27B91" w:rsidRDefault="00663B7D" w:rsidP="006D1A92">
      <w:pPr>
        <w:rPr>
          <w:rFonts w:ascii="Arial Narrow" w:hAnsi="Arial Narrow" w:cs="Arial"/>
        </w:rPr>
      </w:pPr>
      <w:proofErr w:type="gramStart"/>
      <w:r w:rsidRPr="00F27B91">
        <w:rPr>
          <w:rFonts w:ascii="Arial Narrow" w:hAnsi="Arial Narrow" w:cs="Arial"/>
        </w:rPr>
        <w:t>sur</w:t>
      </w:r>
      <w:proofErr w:type="gramEnd"/>
      <w:r w:rsidRPr="00F27B91">
        <w:rPr>
          <w:rFonts w:ascii="Arial Narrow" w:hAnsi="Arial Narrow" w:cs="Arial"/>
        </w:rPr>
        <w:t xml:space="preserve"> i</w:t>
      </w:r>
      <w:r w:rsidR="006D1A92">
        <w:rPr>
          <w:rFonts w:ascii="Arial Narrow" w:hAnsi="Arial Narrow" w:cs="Arial"/>
        </w:rPr>
        <w:t xml:space="preserve">nscription </w:t>
      </w:r>
      <w:r w:rsidR="00D6050F">
        <w:rPr>
          <w:rFonts w:ascii="Arial Narrow" w:hAnsi="Arial Narrow" w:cs="Arial"/>
        </w:rPr>
        <w:t>auprès de </w:t>
      </w:r>
      <w:r w:rsidR="00B4114A" w:rsidRPr="00F27B91">
        <w:rPr>
          <w:rFonts w:ascii="Arial Narrow" w:hAnsi="Arial Narrow" w:cs="Arial"/>
        </w:rPr>
        <w:t xml:space="preserve">Danielle </w:t>
      </w:r>
      <w:proofErr w:type="spellStart"/>
      <w:r w:rsidR="00B4114A" w:rsidRPr="00F27B91">
        <w:rPr>
          <w:rFonts w:ascii="Arial Narrow" w:hAnsi="Arial Narrow" w:cs="Arial"/>
        </w:rPr>
        <w:t>Méroni</w:t>
      </w:r>
      <w:proofErr w:type="spellEnd"/>
    </w:p>
    <w:p w:rsidR="00B4114A" w:rsidRDefault="00B4114A" w:rsidP="007C5DC9">
      <w:pPr>
        <w:ind w:left="5159" w:hanging="5158"/>
        <w:rPr>
          <w:rFonts w:ascii="Arial Narrow" w:hAnsi="Arial Narrow" w:cs="Arial"/>
        </w:rPr>
      </w:pPr>
      <w:r w:rsidRPr="00F27B91">
        <w:rPr>
          <w:rFonts w:ascii="Arial Narrow" w:hAnsi="Arial Narrow" w:cs="Arial"/>
        </w:rPr>
        <w:t>077 404 69 63 ou 032 422 01 81</w:t>
      </w:r>
    </w:p>
    <w:p w:rsidR="00F76044" w:rsidRDefault="00B4114A" w:rsidP="007C5DC9">
      <w:pPr>
        <w:ind w:left="5159" w:hanging="5158"/>
        <w:rPr>
          <w:rFonts w:ascii="Arial Narrow" w:hAnsi="Arial Narrow" w:cs="Arial"/>
        </w:rPr>
      </w:pPr>
      <w:proofErr w:type="gramStart"/>
      <w:r w:rsidRPr="00F27B91">
        <w:rPr>
          <w:rFonts w:ascii="Arial Narrow" w:hAnsi="Arial Narrow" w:cs="Arial"/>
        </w:rPr>
        <w:t>possibilité</w:t>
      </w:r>
      <w:proofErr w:type="gramEnd"/>
      <w:r w:rsidRPr="00F27B91">
        <w:rPr>
          <w:rFonts w:ascii="Arial Narrow" w:hAnsi="Arial Narrow" w:cs="Arial"/>
        </w:rPr>
        <w:t xml:space="preserve"> de réserver une table </w:t>
      </w:r>
      <w:r w:rsidR="00D6050F">
        <w:rPr>
          <w:rFonts w:ascii="Arial Narrow" w:hAnsi="Arial Narrow" w:cs="Arial"/>
        </w:rPr>
        <w:t>pour 6 – 9 – 12 ou 15</w:t>
      </w:r>
      <w:r w:rsidRPr="00F27B91">
        <w:rPr>
          <w:rFonts w:ascii="Arial Narrow" w:hAnsi="Arial Narrow" w:cs="Arial"/>
        </w:rPr>
        <w:t xml:space="preserve"> personnes</w:t>
      </w:r>
      <w:r w:rsidR="00D6050F">
        <w:rPr>
          <w:rFonts w:ascii="Arial Narrow" w:hAnsi="Arial Narrow" w:cs="Arial"/>
        </w:rPr>
        <w:t xml:space="preserve"> </w:t>
      </w:r>
    </w:p>
    <w:p w:rsidR="00F76044" w:rsidRDefault="00F76044" w:rsidP="00F76044">
      <w:pPr>
        <w:rPr>
          <w:rFonts w:ascii="Arial Narrow" w:hAnsi="Arial Narrow" w:cs="Arial"/>
        </w:rPr>
      </w:pPr>
    </w:p>
    <w:p w:rsidR="008730BF" w:rsidRDefault="00F76044" w:rsidP="00F76044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Pour que vous soyez </w:t>
      </w:r>
      <w:r w:rsidR="007C5DC9">
        <w:rPr>
          <w:rFonts w:ascii="Arial Narrow" w:hAnsi="Arial Narrow" w:cs="Arial"/>
        </w:rPr>
        <w:t>dégagé</w:t>
      </w:r>
      <w:r>
        <w:rPr>
          <w:rFonts w:ascii="Arial Narrow" w:hAnsi="Arial Narrow" w:cs="Arial"/>
        </w:rPr>
        <w:t xml:space="preserve"> de toutes </w:t>
      </w:r>
      <w:r w:rsidR="007C5DC9">
        <w:rPr>
          <w:rFonts w:ascii="Arial Narrow" w:hAnsi="Arial Narrow" w:cs="Arial"/>
        </w:rPr>
        <w:t xml:space="preserve">formalités lors de l’ouverture des portes, </w:t>
      </w:r>
      <w:r w:rsidR="0091767E">
        <w:rPr>
          <w:rFonts w:ascii="Arial Narrow" w:hAnsi="Arial Narrow" w:cs="Arial"/>
        </w:rPr>
        <w:t>nous vous encourageons</w:t>
      </w:r>
    </w:p>
    <w:p w:rsidR="00963F8E" w:rsidRDefault="0091767E" w:rsidP="00F76044">
      <w:pPr>
        <w:rPr>
          <w:rFonts w:ascii="Arial Narrow" w:hAnsi="Arial Narrow" w:cs="Arial"/>
        </w:rPr>
      </w:pPr>
      <w:proofErr w:type="gramStart"/>
      <w:r>
        <w:rPr>
          <w:rFonts w:ascii="Arial Narrow" w:hAnsi="Arial Narrow" w:cs="Arial"/>
        </w:rPr>
        <w:t>à</w:t>
      </w:r>
      <w:proofErr w:type="gramEnd"/>
      <w:r>
        <w:rPr>
          <w:rFonts w:ascii="Arial Narrow" w:hAnsi="Arial Narrow" w:cs="Arial"/>
        </w:rPr>
        <w:t xml:space="preserve"> </w:t>
      </w:r>
      <w:r w:rsidR="00F76044">
        <w:rPr>
          <w:rFonts w:ascii="Arial Narrow" w:hAnsi="Arial Narrow" w:cs="Arial"/>
        </w:rPr>
        <w:t>régler</w:t>
      </w:r>
      <w:r w:rsidR="007C5DC9">
        <w:rPr>
          <w:rFonts w:ascii="Arial Narrow" w:hAnsi="Arial Narrow" w:cs="Arial"/>
        </w:rPr>
        <w:t xml:space="preserve"> votre inscription</w:t>
      </w:r>
      <w:r w:rsidR="00EB556E">
        <w:rPr>
          <w:rFonts w:ascii="Arial Narrow" w:hAnsi="Arial Narrow" w:cs="Arial"/>
        </w:rPr>
        <w:t xml:space="preserve"> au moyen du bulletin de versement</w:t>
      </w:r>
      <w:r>
        <w:rPr>
          <w:rFonts w:ascii="Arial Narrow" w:hAnsi="Arial Narrow" w:cs="Arial"/>
        </w:rPr>
        <w:t xml:space="preserve"> ou </w:t>
      </w:r>
      <w:r w:rsidR="00EB556E">
        <w:rPr>
          <w:rFonts w:ascii="Arial Narrow" w:hAnsi="Arial Narrow" w:cs="Arial"/>
        </w:rPr>
        <w:t xml:space="preserve">auprès de la Banque </w:t>
      </w:r>
      <w:proofErr w:type="spellStart"/>
      <w:r w:rsidR="00EB556E">
        <w:rPr>
          <w:rFonts w:ascii="Arial Narrow" w:hAnsi="Arial Narrow" w:cs="Arial"/>
        </w:rPr>
        <w:t>Raiffeisen</w:t>
      </w:r>
      <w:proofErr w:type="spellEnd"/>
      <w:r w:rsidR="00963F8E">
        <w:rPr>
          <w:rFonts w:ascii="Arial Narrow" w:hAnsi="Arial Narrow" w:cs="Arial"/>
        </w:rPr>
        <w:t xml:space="preserve"> Val-</w:t>
      </w:r>
      <w:proofErr w:type="spellStart"/>
      <w:r w:rsidR="00963F8E">
        <w:rPr>
          <w:rFonts w:ascii="Arial Narrow" w:hAnsi="Arial Narrow" w:cs="Arial"/>
        </w:rPr>
        <w:t>Terbi</w:t>
      </w:r>
      <w:proofErr w:type="spellEnd"/>
      <w:r w:rsidR="00963F8E">
        <w:rPr>
          <w:rFonts w:ascii="Arial Narrow" w:hAnsi="Arial Narrow" w:cs="Arial"/>
        </w:rPr>
        <w:t xml:space="preserve"> </w:t>
      </w:r>
    </w:p>
    <w:p w:rsidR="00F76044" w:rsidRDefault="00963F8E" w:rsidP="00F76044">
      <w:pPr>
        <w:rPr>
          <w:rFonts w:ascii="Arial Narrow" w:hAnsi="Arial Narrow" w:cs="Arial"/>
        </w:rPr>
      </w:pPr>
      <w:proofErr w:type="gramStart"/>
      <w:r>
        <w:rPr>
          <w:rFonts w:ascii="Arial Narrow" w:hAnsi="Arial Narrow" w:cs="Arial"/>
        </w:rPr>
        <w:t>à</w:t>
      </w:r>
      <w:proofErr w:type="gram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Vicques</w:t>
      </w:r>
      <w:proofErr w:type="spellEnd"/>
      <w:r>
        <w:rPr>
          <w:rFonts w:ascii="Arial Narrow" w:hAnsi="Arial Narrow" w:cs="Arial"/>
        </w:rPr>
        <w:t xml:space="preserve">, </w:t>
      </w:r>
      <w:r w:rsidR="0091767E">
        <w:rPr>
          <w:rFonts w:ascii="Arial Narrow" w:hAnsi="Arial Narrow" w:cs="Arial"/>
        </w:rPr>
        <w:t xml:space="preserve">CH64 8007 3000 0052 5003 4 </w:t>
      </w:r>
      <w:r w:rsidR="003170C9">
        <w:rPr>
          <w:rFonts w:ascii="Arial Narrow" w:hAnsi="Arial Narrow" w:cs="Arial"/>
        </w:rPr>
        <w:t xml:space="preserve"> </w:t>
      </w:r>
      <w:r w:rsidR="00EB556E">
        <w:rPr>
          <w:rFonts w:ascii="Arial Narrow" w:hAnsi="Arial Narrow" w:cs="Arial"/>
        </w:rPr>
        <w:t>d</w:t>
      </w:r>
      <w:r w:rsidR="003170C9">
        <w:rPr>
          <w:rFonts w:ascii="Arial Narrow" w:hAnsi="Arial Narrow" w:cs="Arial"/>
        </w:rPr>
        <w:t>’ici au 28 février 2015.</w:t>
      </w:r>
    </w:p>
    <w:p w:rsidR="00D10D3C" w:rsidRDefault="00D10D3C" w:rsidP="00F76044">
      <w:pPr>
        <w:rPr>
          <w:rFonts w:ascii="Arial Narrow" w:hAnsi="Arial Narrow" w:cs="Arial"/>
        </w:rPr>
      </w:pPr>
    </w:p>
    <w:p w:rsidR="001366FF" w:rsidRDefault="001366FF" w:rsidP="00F76044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-----------------------------------</w:t>
      </w:r>
      <w:r w:rsidR="00D17D03">
        <w:rPr>
          <w:rFonts w:ascii="Arial Narrow" w:hAnsi="Arial Narrow" w:cs="Arial"/>
        </w:rPr>
        <w:t>---------------------- A DECOUPER --------</w:t>
      </w:r>
      <w:r>
        <w:rPr>
          <w:rFonts w:ascii="Arial Narrow" w:hAnsi="Arial Narrow" w:cs="Arial"/>
        </w:rPr>
        <w:t>---------------------------------------------------</w:t>
      </w:r>
    </w:p>
    <w:p w:rsidR="001366FF" w:rsidRDefault="001366FF" w:rsidP="00F76044">
      <w:pPr>
        <w:rPr>
          <w:rFonts w:ascii="Arial Narrow" w:hAnsi="Arial Narrow" w:cs="Arial"/>
        </w:rPr>
      </w:pPr>
    </w:p>
    <w:p w:rsidR="001366FF" w:rsidRDefault="001366FF" w:rsidP="00F76044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Nom………………………………………..  Prénom ……………………………….</w:t>
      </w:r>
    </w:p>
    <w:p w:rsidR="001366FF" w:rsidRDefault="001366FF" w:rsidP="00F76044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Rue ………………………………………..  Lieu ……………………………………</w:t>
      </w:r>
    </w:p>
    <w:p w:rsidR="001366FF" w:rsidRDefault="00E55C5B" w:rsidP="00F76044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Tél. privé ………….………………………</w:t>
      </w:r>
      <w:r w:rsidR="001366FF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 xml:space="preserve"> </w:t>
      </w:r>
      <w:r w:rsidR="001366FF">
        <w:rPr>
          <w:rFonts w:ascii="Arial Narrow" w:hAnsi="Arial Narrow" w:cs="Arial"/>
        </w:rPr>
        <w:t>portable ……………………………….</w:t>
      </w:r>
    </w:p>
    <w:p w:rsidR="005B6EA9" w:rsidRDefault="005B6EA9" w:rsidP="00F76044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Adresse e-mail……………………………</w:t>
      </w:r>
    </w:p>
    <w:p w:rsidR="001366FF" w:rsidRDefault="001366FF" w:rsidP="00F76044">
      <w:pPr>
        <w:rPr>
          <w:rFonts w:ascii="Arial Narrow" w:hAnsi="Arial Narrow" w:cs="Arial"/>
        </w:rPr>
      </w:pPr>
    </w:p>
    <w:p w:rsidR="001366FF" w:rsidRDefault="001366FF" w:rsidP="001366FF">
      <w:pPr>
        <w:pStyle w:val="Paragraphedeliste"/>
        <w:numPr>
          <w:ilvl w:val="0"/>
          <w:numId w:val="23"/>
        </w:numPr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nombre d’adultes …………… </w:t>
      </w:r>
    </w:p>
    <w:p w:rsidR="001366FF" w:rsidRDefault="001366FF" w:rsidP="001366FF">
      <w:pPr>
        <w:pStyle w:val="Paragraphedeliste"/>
        <w:numPr>
          <w:ilvl w:val="0"/>
          <w:numId w:val="23"/>
        </w:numPr>
        <w:rPr>
          <w:rFonts w:ascii="Arial Narrow" w:hAnsi="Arial Narrow" w:cs="Arial"/>
        </w:rPr>
      </w:pPr>
      <w:r>
        <w:rPr>
          <w:rFonts w:ascii="Arial Narrow" w:hAnsi="Arial Narrow" w:cs="Arial"/>
        </w:rPr>
        <w:t>nombre d’enfants …………...</w:t>
      </w:r>
    </w:p>
    <w:p w:rsidR="00D30C10" w:rsidRDefault="001366FF" w:rsidP="00D30C10">
      <w:pPr>
        <w:pStyle w:val="Paragraphedeliste"/>
        <w:numPr>
          <w:ilvl w:val="0"/>
          <w:numId w:val="23"/>
        </w:numPr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je </w:t>
      </w:r>
      <w:r w:rsidR="00236517">
        <w:rPr>
          <w:rFonts w:ascii="Arial Narrow" w:hAnsi="Arial Narrow" w:cs="Arial"/>
        </w:rPr>
        <w:t xml:space="preserve">désire réserver une table pour ………….  </w:t>
      </w:r>
      <w:r w:rsidR="00D30C10">
        <w:rPr>
          <w:rFonts w:ascii="Arial Narrow" w:hAnsi="Arial Narrow" w:cs="Arial"/>
        </w:rPr>
        <w:t>personnes</w:t>
      </w:r>
    </w:p>
    <w:p w:rsidR="00D10D3C" w:rsidRPr="00D10D3C" w:rsidRDefault="00AF4434" w:rsidP="00D10D3C">
      <w:pPr>
        <w:pStyle w:val="Paragraphedeliste"/>
        <w:numPr>
          <w:ilvl w:val="0"/>
          <w:numId w:val="23"/>
        </w:numPr>
        <w:rPr>
          <w:rFonts w:ascii="Arial Narrow" w:hAnsi="Arial Narrow" w:cs="Arial"/>
        </w:rPr>
      </w:pPr>
      <w:r>
        <w:rPr>
          <w:rFonts w:ascii="Arial Narrow" w:hAnsi="Arial Narrow" w:cs="Arial"/>
        </w:rPr>
        <w:t>je suis responsable des personnes de la table que j’ai réservée</w:t>
      </w:r>
    </w:p>
    <w:p w:rsidR="00AF4434" w:rsidRDefault="00AF4434" w:rsidP="00AF4434">
      <w:pPr>
        <w:rPr>
          <w:rFonts w:ascii="Arial Narrow" w:hAnsi="Arial Narrow" w:cs="Arial"/>
        </w:rPr>
      </w:pPr>
    </w:p>
    <w:p w:rsidR="00AF4434" w:rsidRDefault="00E17E73" w:rsidP="00AF4434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Inscription auprès de</w:t>
      </w:r>
      <w:r w:rsidR="00AF4434">
        <w:rPr>
          <w:rFonts w:ascii="Arial Narrow" w:hAnsi="Arial Narrow" w:cs="Arial"/>
        </w:rPr>
        <w:t>:</w:t>
      </w:r>
    </w:p>
    <w:p w:rsidR="00407FCC" w:rsidRDefault="00AF4434" w:rsidP="00B84262">
      <w:pPr>
        <w:rPr>
          <w:rFonts w:ascii="Arial Narrow" w:hAnsi="Arial Narrow"/>
          <w:sz w:val="26"/>
          <w:szCs w:val="26"/>
        </w:rPr>
      </w:pPr>
      <w:r>
        <w:rPr>
          <w:rFonts w:ascii="Arial Narrow" w:hAnsi="Arial Narrow" w:cs="Arial"/>
        </w:rPr>
        <w:t xml:space="preserve">Danielle </w:t>
      </w:r>
      <w:proofErr w:type="spellStart"/>
      <w:r>
        <w:rPr>
          <w:rFonts w:ascii="Arial Narrow" w:hAnsi="Arial Narrow" w:cs="Arial"/>
        </w:rPr>
        <w:t>Méroni</w:t>
      </w:r>
      <w:proofErr w:type="spellEnd"/>
      <w:r>
        <w:rPr>
          <w:rFonts w:ascii="Arial Narrow" w:hAnsi="Arial Narrow" w:cs="Arial"/>
        </w:rPr>
        <w:t xml:space="preserve"> – ch. des Tilleuls 38K – 2085 Soyhières</w:t>
      </w:r>
      <w:r w:rsidR="00F3048A">
        <w:rPr>
          <w:rFonts w:ascii="Arial Narrow" w:hAnsi="Arial Narrow" w:cs="Arial"/>
        </w:rPr>
        <w:t xml:space="preserve"> / </w:t>
      </w:r>
      <w:hyperlink r:id="rId9" w:history="1">
        <w:r w:rsidR="00B84262" w:rsidRPr="00C5722F">
          <w:rPr>
            <w:rStyle w:val="Lienhypertexte"/>
            <w:rFonts w:ascii="Arial Narrow" w:hAnsi="Arial Narrow" w:cs="Arial"/>
          </w:rPr>
          <w:t>meroman@bluewin.ch</w:t>
        </w:r>
      </w:hyperlink>
      <w:r w:rsidR="00FB106F">
        <w:rPr>
          <w:rFonts w:ascii="Arial Narrow" w:hAnsi="Arial Narrow"/>
          <w:sz w:val="26"/>
          <w:szCs w:val="26"/>
        </w:rPr>
        <w:t xml:space="preserve">            </w:t>
      </w:r>
    </w:p>
    <w:p w:rsidR="00407FCC" w:rsidRDefault="00407FCC" w:rsidP="007E1271">
      <w:pPr>
        <w:pStyle w:val="Default"/>
        <w:tabs>
          <w:tab w:val="center" w:pos="5103"/>
        </w:tabs>
        <w:ind w:left="737" w:firstLine="737"/>
        <w:rPr>
          <w:rFonts w:ascii="Arial Narrow" w:hAnsi="Arial Narrow"/>
          <w:color w:val="auto"/>
          <w:sz w:val="26"/>
          <w:szCs w:val="26"/>
        </w:rPr>
      </w:pPr>
    </w:p>
    <w:p w:rsidR="00DD2E62" w:rsidRDefault="00FB106F" w:rsidP="007E1271">
      <w:pPr>
        <w:pStyle w:val="Default"/>
        <w:tabs>
          <w:tab w:val="center" w:pos="5103"/>
        </w:tabs>
        <w:ind w:left="737" w:firstLine="737"/>
        <w:rPr>
          <w:rFonts w:ascii="Arial Narrow" w:hAnsi="Arial Narrow"/>
          <w:color w:val="auto"/>
          <w:sz w:val="26"/>
          <w:szCs w:val="26"/>
        </w:rPr>
      </w:pPr>
      <w:r>
        <w:rPr>
          <w:rFonts w:ascii="Arial Narrow" w:hAnsi="Arial Narrow"/>
          <w:color w:val="auto"/>
          <w:sz w:val="26"/>
          <w:szCs w:val="26"/>
        </w:rPr>
        <w:t xml:space="preserve"> </w:t>
      </w:r>
      <w:r w:rsidR="00407FCC">
        <w:rPr>
          <w:rFonts w:ascii="Arial Narrow" w:hAnsi="Arial Narrow"/>
          <w:color w:val="auto"/>
          <w:sz w:val="26"/>
          <w:szCs w:val="26"/>
        </w:rPr>
        <w:tab/>
      </w:r>
    </w:p>
    <w:p w:rsidR="001934DE" w:rsidRPr="00DD2E62" w:rsidRDefault="00DD2E62" w:rsidP="00DD2E62">
      <w:pPr>
        <w:pStyle w:val="Default"/>
        <w:tabs>
          <w:tab w:val="center" w:pos="5103"/>
        </w:tabs>
        <w:ind w:left="737" w:firstLine="737"/>
        <w:rPr>
          <w:rFonts w:ascii="Arial Narrow" w:hAnsi="Arial Narrow"/>
          <w:color w:val="auto"/>
          <w:sz w:val="26"/>
          <w:szCs w:val="26"/>
        </w:rPr>
      </w:pPr>
      <w:r>
        <w:rPr>
          <w:rFonts w:ascii="Arial Narrow" w:hAnsi="Arial Narrow"/>
          <w:color w:val="auto"/>
          <w:sz w:val="26"/>
          <w:szCs w:val="26"/>
        </w:rPr>
        <w:tab/>
      </w:r>
      <w:r w:rsidR="001934DE" w:rsidRPr="002F27F3">
        <w:rPr>
          <w:rFonts w:ascii="Arial Narrow" w:hAnsi="Arial Narrow"/>
          <w:color w:val="auto"/>
          <w:sz w:val="26"/>
          <w:szCs w:val="26"/>
        </w:rPr>
        <w:tab/>
      </w:r>
      <w:r w:rsidR="001934DE" w:rsidRPr="002F27F3">
        <w:rPr>
          <w:rFonts w:ascii="Arial Narrow" w:hAnsi="Arial Narrow"/>
          <w:color w:val="auto"/>
          <w:sz w:val="26"/>
          <w:szCs w:val="26"/>
        </w:rPr>
        <w:tab/>
      </w:r>
      <w:r w:rsidR="001934DE" w:rsidRPr="002F27F3">
        <w:rPr>
          <w:rFonts w:ascii="Arial Narrow" w:hAnsi="Arial Narrow"/>
          <w:color w:val="auto"/>
          <w:sz w:val="26"/>
          <w:szCs w:val="26"/>
        </w:rPr>
        <w:tab/>
        <w:t xml:space="preserve">                </w:t>
      </w:r>
    </w:p>
    <w:sectPr w:rsidR="001934DE" w:rsidRPr="00DD2E62" w:rsidSect="00BB1168">
      <w:headerReference w:type="default" r:id="rId10"/>
      <w:footerReference w:type="default" r:id="rId11"/>
      <w:pgSz w:w="11906" w:h="16838"/>
      <w:pgMar w:top="1440" w:right="1080" w:bottom="1440" w:left="108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F5C" w:rsidRDefault="008B5F5C">
      <w:r>
        <w:separator/>
      </w:r>
    </w:p>
  </w:endnote>
  <w:endnote w:type="continuationSeparator" w:id="0">
    <w:p w:rsidR="008B5F5C" w:rsidRDefault="008B5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0E6" w:rsidRPr="00AC3FF8" w:rsidRDefault="005050E6">
    <w:pPr>
      <w:pStyle w:val="Pieddepage"/>
      <w:rPr>
        <w:sz w:val="16"/>
        <w:szCs w:val="16"/>
      </w:rPr>
    </w:pPr>
    <w:r w:rsidRPr="00AC3FF8">
      <w:rPr>
        <w:sz w:val="16"/>
        <w:szCs w:val="16"/>
      </w:rPr>
      <w:t xml:space="preserve"> </w:t>
    </w:r>
    <w:r w:rsidR="00713A8F">
      <w:rPr>
        <w:sz w:val="16"/>
        <w:szCs w:val="16"/>
      </w:rPr>
      <w:tab/>
    </w:r>
    <w:r w:rsidR="00713A8F">
      <w:rPr>
        <w:sz w:val="16"/>
        <w:szCs w:val="16"/>
      </w:rPr>
      <w:tab/>
    </w:r>
    <w:r w:rsidR="00713A8F">
      <w:rPr>
        <w:sz w:val="16"/>
        <w:szCs w:val="16"/>
      </w:rPr>
      <w:tab/>
    </w:r>
    <w:r w:rsidR="00713A8F">
      <w:rPr>
        <w:sz w:val="16"/>
        <w:szCs w:val="16"/>
      </w:rPr>
      <w:tab/>
    </w:r>
    <w:r w:rsidR="00713A8F">
      <w:rPr>
        <w:sz w:val="16"/>
        <w:szCs w:val="16"/>
      </w:rPr>
      <w:tab/>
    </w:r>
    <w:r w:rsidR="00713A8F">
      <w:rPr>
        <w:sz w:val="16"/>
        <w:szCs w:val="16"/>
      </w:rPr>
      <w:tab/>
    </w:r>
    <w:r w:rsidR="00713A8F">
      <w:rPr>
        <w:sz w:val="16"/>
        <w:szCs w:val="16"/>
      </w:rPr>
      <w:tab/>
    </w:r>
    <w:r w:rsidR="00713A8F">
      <w:rPr>
        <w:sz w:val="16"/>
        <w:szCs w:val="16"/>
      </w:rPr>
      <w:tab/>
    </w:r>
    <w:r w:rsidR="00713A8F">
      <w:rPr>
        <w:sz w:val="16"/>
        <w:szCs w:val="16"/>
      </w:rPr>
      <w:tab/>
    </w:r>
    <w:r w:rsidR="00713A8F">
      <w:rPr>
        <w:sz w:val="16"/>
        <w:szCs w:val="16"/>
      </w:rPr>
      <w:tab/>
    </w:r>
    <w:r w:rsidR="00713A8F">
      <w:rPr>
        <w:sz w:val="16"/>
        <w:szCs w:val="16"/>
      </w:rPr>
      <w:tab/>
    </w:r>
    <w:r w:rsidR="00713A8F">
      <w:rPr>
        <w:sz w:val="16"/>
        <w:szCs w:val="16"/>
      </w:rPr>
      <w:tab/>
    </w:r>
    <w:r w:rsidR="00F6407C" w:rsidRPr="00F6407C">
      <w:rPr>
        <w:sz w:val="16"/>
        <w:szCs w:val="16"/>
      </w:rPr>
      <w:t>FUSAM        CP  2106        2800 Delémont 2       +41 32 422 27 13       fusamassoc@gmail.com    www.fusam.ch</w:t>
    </w:r>
    <w:r w:rsidR="00713A8F">
      <w:rPr>
        <w:sz w:val="16"/>
        <w:szCs w:val="16"/>
      </w:rPr>
      <w:tab/>
    </w:r>
    <w:r w:rsidR="00713A8F">
      <w:rPr>
        <w:sz w:val="16"/>
        <w:szCs w:val="16"/>
      </w:rPr>
      <w:tab/>
    </w:r>
  </w:p>
  <w:p w:rsidR="002367D2" w:rsidRPr="00713A8F" w:rsidRDefault="00713A8F" w:rsidP="002367D2">
    <w:pPr>
      <w:pStyle w:val="Pieddepage"/>
      <w:rPr>
        <w:b/>
        <w:sz w:val="16"/>
        <w:szCs w:val="16"/>
      </w:rPr>
    </w:pPr>
    <w:r>
      <w:rPr>
        <w:b/>
        <w:sz w:val="16"/>
        <w:szCs w:val="16"/>
      </w:rPr>
      <w:tab/>
    </w:r>
    <w:r>
      <w:rPr>
        <w:b/>
        <w:sz w:val="16"/>
        <w:szCs w:val="16"/>
      </w:rPr>
      <w:tab/>
    </w:r>
    <w:r>
      <w:rPr>
        <w:b/>
        <w:sz w:val="16"/>
        <w:szCs w:val="16"/>
      </w:rPr>
      <w:tab/>
    </w:r>
    <w:r>
      <w:rPr>
        <w:b/>
        <w:sz w:val="16"/>
        <w:szCs w:val="16"/>
      </w:rPr>
      <w:tab/>
    </w:r>
    <w:r>
      <w:rPr>
        <w:b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F5C" w:rsidRDefault="008B5F5C">
      <w:r>
        <w:separator/>
      </w:r>
    </w:p>
  </w:footnote>
  <w:footnote w:type="continuationSeparator" w:id="0">
    <w:p w:rsidR="008B5F5C" w:rsidRDefault="008B5F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A8F" w:rsidRDefault="00713A8F">
    <w:pPr>
      <w:pStyle w:val="En-tte"/>
    </w:pPr>
    <w:r w:rsidRPr="00236517">
      <w:rPr>
        <w:noProof/>
        <w:sz w:val="20"/>
        <w:szCs w:val="20"/>
        <w:lang w:val="fr-CH" w:eastAsia="fr-CH"/>
      </w:rPr>
      <w:drawing>
        <wp:anchor distT="0" distB="0" distL="114300" distR="114300" simplePos="0" relativeHeight="251657728" behindDoc="1" locked="0" layoutInCell="1" allowOverlap="1" wp14:anchorId="4C6721FD" wp14:editId="2B8FBB95">
          <wp:simplePos x="0" y="0"/>
          <wp:positionH relativeFrom="column">
            <wp:posOffset>-204470</wp:posOffset>
          </wp:positionH>
          <wp:positionV relativeFrom="paragraph">
            <wp:posOffset>95885</wp:posOffset>
          </wp:positionV>
          <wp:extent cx="1990725" cy="1533525"/>
          <wp:effectExtent l="0" t="0" r="9525" b="9525"/>
          <wp:wrapNone/>
          <wp:docPr id="1" name="Image 1" descr="\\localhost\Users\bbr\Desktop\FUSAM\fusa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localhost\Users\bbr\Desktop\FUSAM\fusam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1533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61377"/>
    <w:multiLevelType w:val="hybridMultilevel"/>
    <w:tmpl w:val="CA829252"/>
    <w:lvl w:ilvl="0" w:tplc="CE54E3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360603"/>
    <w:multiLevelType w:val="hybridMultilevel"/>
    <w:tmpl w:val="AB460C84"/>
    <w:lvl w:ilvl="0" w:tplc="040C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AA3A2A"/>
    <w:multiLevelType w:val="hybridMultilevel"/>
    <w:tmpl w:val="AE2ECB40"/>
    <w:lvl w:ilvl="0" w:tplc="ED8EE16C">
      <w:numFmt w:val="decimal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3">
    <w:nsid w:val="0CC76157"/>
    <w:multiLevelType w:val="hybridMultilevel"/>
    <w:tmpl w:val="0AF84750"/>
    <w:lvl w:ilvl="0" w:tplc="90B4D132">
      <w:numFmt w:val="decimal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4">
    <w:nsid w:val="220C58E3"/>
    <w:multiLevelType w:val="hybridMultilevel"/>
    <w:tmpl w:val="632C25DE"/>
    <w:lvl w:ilvl="0" w:tplc="E7D8DD8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>
    <w:nsid w:val="23651123"/>
    <w:multiLevelType w:val="hybridMultilevel"/>
    <w:tmpl w:val="C2D053B4"/>
    <w:lvl w:ilvl="0" w:tplc="79C612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EB7694"/>
    <w:multiLevelType w:val="hybridMultilevel"/>
    <w:tmpl w:val="C05CFEDC"/>
    <w:lvl w:ilvl="0" w:tplc="CE54E3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FE2F20"/>
    <w:multiLevelType w:val="multilevel"/>
    <w:tmpl w:val="F3049A2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DF97112"/>
    <w:multiLevelType w:val="hybridMultilevel"/>
    <w:tmpl w:val="26EA63B8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F800903"/>
    <w:multiLevelType w:val="hybridMultilevel"/>
    <w:tmpl w:val="D46A5C6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7F1CF8"/>
    <w:multiLevelType w:val="hybridMultilevel"/>
    <w:tmpl w:val="F588F7FC"/>
    <w:lvl w:ilvl="0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4775097A"/>
    <w:multiLevelType w:val="hybridMultilevel"/>
    <w:tmpl w:val="7E3C3F4E"/>
    <w:lvl w:ilvl="0" w:tplc="AADA2316">
      <w:start w:val="1"/>
      <w:numFmt w:val="bullet"/>
      <w:lvlText w:val="o"/>
      <w:lvlJc w:val="left"/>
      <w:pPr>
        <w:tabs>
          <w:tab w:val="num" w:pos="2948"/>
        </w:tabs>
        <w:ind w:left="285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3135785"/>
    <w:multiLevelType w:val="hybridMultilevel"/>
    <w:tmpl w:val="4F667C6A"/>
    <w:lvl w:ilvl="0" w:tplc="B78ABD1E">
      <w:start w:val="1"/>
      <w:numFmt w:val="bullet"/>
      <w:lvlText w:val=""/>
      <w:lvlJc w:val="left"/>
      <w:pPr>
        <w:ind w:left="720" w:hanging="360"/>
      </w:pPr>
      <w:rPr>
        <w:rFonts w:ascii="Wingdings 2" w:hAnsi="Wingdings 2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141A1B"/>
    <w:multiLevelType w:val="hybridMultilevel"/>
    <w:tmpl w:val="24228F0A"/>
    <w:lvl w:ilvl="0" w:tplc="918E96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6D1A13"/>
    <w:multiLevelType w:val="hybridMultilevel"/>
    <w:tmpl w:val="01FA1546"/>
    <w:lvl w:ilvl="0" w:tplc="644C422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F2023F"/>
    <w:multiLevelType w:val="hybridMultilevel"/>
    <w:tmpl w:val="13805730"/>
    <w:lvl w:ilvl="0" w:tplc="1BAC181A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6">
    <w:nsid w:val="65900550"/>
    <w:multiLevelType w:val="hybridMultilevel"/>
    <w:tmpl w:val="8ED4C0E0"/>
    <w:lvl w:ilvl="0" w:tplc="53DED62A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>
    <w:nsid w:val="67A3212B"/>
    <w:multiLevelType w:val="hybridMultilevel"/>
    <w:tmpl w:val="1EF61900"/>
    <w:lvl w:ilvl="0" w:tplc="EC18F2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336BA5"/>
    <w:multiLevelType w:val="hybridMultilevel"/>
    <w:tmpl w:val="7910C3B0"/>
    <w:lvl w:ilvl="0" w:tplc="040C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ADE08AF"/>
    <w:multiLevelType w:val="multilevel"/>
    <w:tmpl w:val="D46A5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E2B299A"/>
    <w:multiLevelType w:val="hybridMultilevel"/>
    <w:tmpl w:val="C978807E"/>
    <w:lvl w:ilvl="0" w:tplc="E442526E">
      <w:numFmt w:val="decimal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1">
    <w:nsid w:val="733D4390"/>
    <w:multiLevelType w:val="hybridMultilevel"/>
    <w:tmpl w:val="6AB87F3A"/>
    <w:lvl w:ilvl="0" w:tplc="715C64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>
    <w:nsid w:val="7AFE369A"/>
    <w:multiLevelType w:val="hybridMultilevel"/>
    <w:tmpl w:val="F3049A2E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2"/>
  </w:num>
  <w:num w:numId="3">
    <w:abstractNumId w:val="7"/>
  </w:num>
  <w:num w:numId="4">
    <w:abstractNumId w:val="8"/>
  </w:num>
  <w:num w:numId="5">
    <w:abstractNumId w:val="10"/>
  </w:num>
  <w:num w:numId="6">
    <w:abstractNumId w:val="2"/>
  </w:num>
  <w:num w:numId="7">
    <w:abstractNumId w:val="20"/>
  </w:num>
  <w:num w:numId="8">
    <w:abstractNumId w:val="3"/>
  </w:num>
  <w:num w:numId="9">
    <w:abstractNumId w:val="21"/>
  </w:num>
  <w:num w:numId="10">
    <w:abstractNumId w:val="1"/>
  </w:num>
  <w:num w:numId="11">
    <w:abstractNumId w:val="9"/>
  </w:num>
  <w:num w:numId="12">
    <w:abstractNumId w:val="19"/>
  </w:num>
  <w:num w:numId="13">
    <w:abstractNumId w:val="16"/>
  </w:num>
  <w:num w:numId="14">
    <w:abstractNumId w:val="15"/>
  </w:num>
  <w:num w:numId="15">
    <w:abstractNumId w:val="4"/>
  </w:num>
  <w:num w:numId="16">
    <w:abstractNumId w:val="5"/>
  </w:num>
  <w:num w:numId="17">
    <w:abstractNumId w:val="18"/>
  </w:num>
  <w:num w:numId="18">
    <w:abstractNumId w:val="12"/>
  </w:num>
  <w:num w:numId="19">
    <w:abstractNumId w:val="13"/>
  </w:num>
  <w:num w:numId="20">
    <w:abstractNumId w:val="17"/>
  </w:num>
  <w:num w:numId="21">
    <w:abstractNumId w:val="6"/>
  </w:num>
  <w:num w:numId="22">
    <w:abstractNumId w:val="0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"/>
  <w:hyphenationZone w:val="425"/>
  <w:drawingGridHorizontalSpacing w:val="120"/>
  <w:displayHorizontalDrawingGridEvery w:val="2"/>
  <w:characterSpacingControl w:val="doNotCompress"/>
  <w:hdrShapeDefaults>
    <o:shapedefaults v:ext="edit" spidmax="2049" fillcolor="white">
      <v:fill color="white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723"/>
    <w:rsid w:val="0000005B"/>
    <w:rsid w:val="00000886"/>
    <w:rsid w:val="000024FF"/>
    <w:rsid w:val="00002B79"/>
    <w:rsid w:val="000245BE"/>
    <w:rsid w:val="000266CC"/>
    <w:rsid w:val="00040C16"/>
    <w:rsid w:val="000453CA"/>
    <w:rsid w:val="00052980"/>
    <w:rsid w:val="00053A9F"/>
    <w:rsid w:val="00055455"/>
    <w:rsid w:val="00064D71"/>
    <w:rsid w:val="000702DA"/>
    <w:rsid w:val="00073137"/>
    <w:rsid w:val="00084313"/>
    <w:rsid w:val="000862B4"/>
    <w:rsid w:val="000A5D97"/>
    <w:rsid w:val="000B009D"/>
    <w:rsid w:val="000C37C8"/>
    <w:rsid w:val="000D18D0"/>
    <w:rsid w:val="000D3B01"/>
    <w:rsid w:val="000F139E"/>
    <w:rsid w:val="000F2148"/>
    <w:rsid w:val="000F4C52"/>
    <w:rsid w:val="001020D6"/>
    <w:rsid w:val="0010602B"/>
    <w:rsid w:val="00111C3C"/>
    <w:rsid w:val="001337E4"/>
    <w:rsid w:val="001366FF"/>
    <w:rsid w:val="001427F2"/>
    <w:rsid w:val="00147851"/>
    <w:rsid w:val="00154501"/>
    <w:rsid w:val="00162890"/>
    <w:rsid w:val="00181647"/>
    <w:rsid w:val="00186881"/>
    <w:rsid w:val="00191140"/>
    <w:rsid w:val="0019327C"/>
    <w:rsid w:val="001934DE"/>
    <w:rsid w:val="001939CF"/>
    <w:rsid w:val="001A102F"/>
    <w:rsid w:val="001A308F"/>
    <w:rsid w:val="001A435D"/>
    <w:rsid w:val="001A6B1D"/>
    <w:rsid w:val="001A7923"/>
    <w:rsid w:val="001B0320"/>
    <w:rsid w:val="001C2764"/>
    <w:rsid w:val="001C588B"/>
    <w:rsid w:val="001C7F2C"/>
    <w:rsid w:val="001D53EA"/>
    <w:rsid w:val="001D62C4"/>
    <w:rsid w:val="001E1D29"/>
    <w:rsid w:val="001E5070"/>
    <w:rsid w:val="001F2509"/>
    <w:rsid w:val="00221018"/>
    <w:rsid w:val="002223F5"/>
    <w:rsid w:val="00230288"/>
    <w:rsid w:val="00232FAA"/>
    <w:rsid w:val="00236517"/>
    <w:rsid w:val="002367D2"/>
    <w:rsid w:val="00236C02"/>
    <w:rsid w:val="0024018A"/>
    <w:rsid w:val="00252400"/>
    <w:rsid w:val="0026235A"/>
    <w:rsid w:val="00262A85"/>
    <w:rsid w:val="00263426"/>
    <w:rsid w:val="002634A0"/>
    <w:rsid w:val="00280FED"/>
    <w:rsid w:val="00281610"/>
    <w:rsid w:val="00283DBB"/>
    <w:rsid w:val="0028519D"/>
    <w:rsid w:val="00296635"/>
    <w:rsid w:val="002A459E"/>
    <w:rsid w:val="002A5B38"/>
    <w:rsid w:val="002C1D62"/>
    <w:rsid w:val="002C5F2A"/>
    <w:rsid w:val="002D6CA1"/>
    <w:rsid w:val="002F27F3"/>
    <w:rsid w:val="002F5442"/>
    <w:rsid w:val="002F625D"/>
    <w:rsid w:val="002F7041"/>
    <w:rsid w:val="00307D15"/>
    <w:rsid w:val="00310DA5"/>
    <w:rsid w:val="003170C9"/>
    <w:rsid w:val="003177B1"/>
    <w:rsid w:val="00332F78"/>
    <w:rsid w:val="0033648D"/>
    <w:rsid w:val="00340572"/>
    <w:rsid w:val="00345401"/>
    <w:rsid w:val="00347F96"/>
    <w:rsid w:val="00352D43"/>
    <w:rsid w:val="00360757"/>
    <w:rsid w:val="003619A4"/>
    <w:rsid w:val="00367447"/>
    <w:rsid w:val="00370E10"/>
    <w:rsid w:val="00371DAD"/>
    <w:rsid w:val="00382DEA"/>
    <w:rsid w:val="003868EC"/>
    <w:rsid w:val="003A3B80"/>
    <w:rsid w:val="003A42D4"/>
    <w:rsid w:val="003A691B"/>
    <w:rsid w:val="003B11D3"/>
    <w:rsid w:val="003E7A08"/>
    <w:rsid w:val="003F230B"/>
    <w:rsid w:val="003F7DED"/>
    <w:rsid w:val="00401F55"/>
    <w:rsid w:val="00407D62"/>
    <w:rsid w:val="00407EE4"/>
    <w:rsid w:val="00407FCC"/>
    <w:rsid w:val="00420C17"/>
    <w:rsid w:val="00422BFD"/>
    <w:rsid w:val="004447A8"/>
    <w:rsid w:val="00454D4B"/>
    <w:rsid w:val="004575BF"/>
    <w:rsid w:val="0046455C"/>
    <w:rsid w:val="004756FA"/>
    <w:rsid w:val="00481C2A"/>
    <w:rsid w:val="00497A60"/>
    <w:rsid w:val="004A1738"/>
    <w:rsid w:val="004B089A"/>
    <w:rsid w:val="004B66FA"/>
    <w:rsid w:val="004C1864"/>
    <w:rsid w:val="004D1DDF"/>
    <w:rsid w:val="004D44D7"/>
    <w:rsid w:val="004E0C8F"/>
    <w:rsid w:val="004E23EB"/>
    <w:rsid w:val="004E4DCA"/>
    <w:rsid w:val="004F00E3"/>
    <w:rsid w:val="004F5809"/>
    <w:rsid w:val="005050E6"/>
    <w:rsid w:val="00511CEE"/>
    <w:rsid w:val="00530431"/>
    <w:rsid w:val="00530F87"/>
    <w:rsid w:val="00533AB5"/>
    <w:rsid w:val="00537180"/>
    <w:rsid w:val="0055661B"/>
    <w:rsid w:val="005607BA"/>
    <w:rsid w:val="00566E31"/>
    <w:rsid w:val="00567926"/>
    <w:rsid w:val="005758A6"/>
    <w:rsid w:val="0058252B"/>
    <w:rsid w:val="005864D0"/>
    <w:rsid w:val="005872E7"/>
    <w:rsid w:val="00591B91"/>
    <w:rsid w:val="005A0174"/>
    <w:rsid w:val="005B423E"/>
    <w:rsid w:val="005B6EA9"/>
    <w:rsid w:val="005B79F3"/>
    <w:rsid w:val="005D4086"/>
    <w:rsid w:val="005D4C25"/>
    <w:rsid w:val="005F0287"/>
    <w:rsid w:val="005F06AC"/>
    <w:rsid w:val="0060510B"/>
    <w:rsid w:val="00657C27"/>
    <w:rsid w:val="00661C77"/>
    <w:rsid w:val="006623CA"/>
    <w:rsid w:val="00663B7D"/>
    <w:rsid w:val="0067799C"/>
    <w:rsid w:val="00680646"/>
    <w:rsid w:val="00680727"/>
    <w:rsid w:val="006860A1"/>
    <w:rsid w:val="00686AF1"/>
    <w:rsid w:val="006909B1"/>
    <w:rsid w:val="00694448"/>
    <w:rsid w:val="006A04E8"/>
    <w:rsid w:val="006A4B06"/>
    <w:rsid w:val="006A6203"/>
    <w:rsid w:val="006B007D"/>
    <w:rsid w:val="006B72EC"/>
    <w:rsid w:val="006C09CF"/>
    <w:rsid w:val="006D051D"/>
    <w:rsid w:val="006D165F"/>
    <w:rsid w:val="006D1A92"/>
    <w:rsid w:val="006F1AFA"/>
    <w:rsid w:val="007119CA"/>
    <w:rsid w:val="00713A8F"/>
    <w:rsid w:val="007149E5"/>
    <w:rsid w:val="0072188F"/>
    <w:rsid w:val="00722EAA"/>
    <w:rsid w:val="0073553F"/>
    <w:rsid w:val="0075040E"/>
    <w:rsid w:val="00751DED"/>
    <w:rsid w:val="007522A3"/>
    <w:rsid w:val="007639C4"/>
    <w:rsid w:val="00766E2B"/>
    <w:rsid w:val="0077346A"/>
    <w:rsid w:val="0077583B"/>
    <w:rsid w:val="00776847"/>
    <w:rsid w:val="00792946"/>
    <w:rsid w:val="00794822"/>
    <w:rsid w:val="007969E6"/>
    <w:rsid w:val="00797B3D"/>
    <w:rsid w:val="007B3F19"/>
    <w:rsid w:val="007C5DC9"/>
    <w:rsid w:val="007D465A"/>
    <w:rsid w:val="007E1271"/>
    <w:rsid w:val="007F7D80"/>
    <w:rsid w:val="0080783A"/>
    <w:rsid w:val="0082085B"/>
    <w:rsid w:val="00827787"/>
    <w:rsid w:val="00827B3C"/>
    <w:rsid w:val="00850D46"/>
    <w:rsid w:val="00870986"/>
    <w:rsid w:val="008730BF"/>
    <w:rsid w:val="00892105"/>
    <w:rsid w:val="008935D8"/>
    <w:rsid w:val="008A0223"/>
    <w:rsid w:val="008A610D"/>
    <w:rsid w:val="008A744E"/>
    <w:rsid w:val="008B5F5C"/>
    <w:rsid w:val="008B63FA"/>
    <w:rsid w:val="008C3231"/>
    <w:rsid w:val="008D496E"/>
    <w:rsid w:val="008E58FD"/>
    <w:rsid w:val="008F24FD"/>
    <w:rsid w:val="00914ABE"/>
    <w:rsid w:val="009173C2"/>
    <w:rsid w:val="0091767E"/>
    <w:rsid w:val="009271C5"/>
    <w:rsid w:val="00927BF9"/>
    <w:rsid w:val="00933AAA"/>
    <w:rsid w:val="00955096"/>
    <w:rsid w:val="009571CB"/>
    <w:rsid w:val="00960357"/>
    <w:rsid w:val="009608D7"/>
    <w:rsid w:val="00963F8E"/>
    <w:rsid w:val="0096728F"/>
    <w:rsid w:val="0098194F"/>
    <w:rsid w:val="00990ED0"/>
    <w:rsid w:val="009944E0"/>
    <w:rsid w:val="009A49A5"/>
    <w:rsid w:val="009A7280"/>
    <w:rsid w:val="009A7DD1"/>
    <w:rsid w:val="009B0A09"/>
    <w:rsid w:val="009C1017"/>
    <w:rsid w:val="009C1383"/>
    <w:rsid w:val="009C4B69"/>
    <w:rsid w:val="009E347F"/>
    <w:rsid w:val="009E58BF"/>
    <w:rsid w:val="009E6E16"/>
    <w:rsid w:val="00A105D7"/>
    <w:rsid w:val="00A108A2"/>
    <w:rsid w:val="00A40A19"/>
    <w:rsid w:val="00A44613"/>
    <w:rsid w:val="00A50C70"/>
    <w:rsid w:val="00A566CF"/>
    <w:rsid w:val="00A734AE"/>
    <w:rsid w:val="00A82D78"/>
    <w:rsid w:val="00AA11FB"/>
    <w:rsid w:val="00AA2B7E"/>
    <w:rsid w:val="00AA4FDD"/>
    <w:rsid w:val="00AC1A89"/>
    <w:rsid w:val="00AC3FF8"/>
    <w:rsid w:val="00AC4218"/>
    <w:rsid w:val="00AD5D95"/>
    <w:rsid w:val="00AE1994"/>
    <w:rsid w:val="00AE1EA7"/>
    <w:rsid w:val="00AF4434"/>
    <w:rsid w:val="00AF70A7"/>
    <w:rsid w:val="00B0177B"/>
    <w:rsid w:val="00B03EC5"/>
    <w:rsid w:val="00B05EBA"/>
    <w:rsid w:val="00B13443"/>
    <w:rsid w:val="00B13582"/>
    <w:rsid w:val="00B4114A"/>
    <w:rsid w:val="00B5222C"/>
    <w:rsid w:val="00B53F2D"/>
    <w:rsid w:val="00B54F4C"/>
    <w:rsid w:val="00B75A9B"/>
    <w:rsid w:val="00B77491"/>
    <w:rsid w:val="00B808A5"/>
    <w:rsid w:val="00B81315"/>
    <w:rsid w:val="00B84262"/>
    <w:rsid w:val="00BA0F7F"/>
    <w:rsid w:val="00BA64E5"/>
    <w:rsid w:val="00BB1168"/>
    <w:rsid w:val="00BB72B2"/>
    <w:rsid w:val="00BC5613"/>
    <w:rsid w:val="00BC787B"/>
    <w:rsid w:val="00BE5B25"/>
    <w:rsid w:val="00BF37B8"/>
    <w:rsid w:val="00BF3BF4"/>
    <w:rsid w:val="00BF5D14"/>
    <w:rsid w:val="00BF71B2"/>
    <w:rsid w:val="00C04C56"/>
    <w:rsid w:val="00C1532A"/>
    <w:rsid w:val="00C253FC"/>
    <w:rsid w:val="00C25FBA"/>
    <w:rsid w:val="00C271F4"/>
    <w:rsid w:val="00C33152"/>
    <w:rsid w:val="00C41ECF"/>
    <w:rsid w:val="00C42E49"/>
    <w:rsid w:val="00C431C2"/>
    <w:rsid w:val="00C74938"/>
    <w:rsid w:val="00C820B5"/>
    <w:rsid w:val="00C82472"/>
    <w:rsid w:val="00C84210"/>
    <w:rsid w:val="00C8460F"/>
    <w:rsid w:val="00C91C21"/>
    <w:rsid w:val="00C94723"/>
    <w:rsid w:val="00CB4E33"/>
    <w:rsid w:val="00CC2AE9"/>
    <w:rsid w:val="00CC7386"/>
    <w:rsid w:val="00CD5FCD"/>
    <w:rsid w:val="00CE2B38"/>
    <w:rsid w:val="00CE4BA7"/>
    <w:rsid w:val="00CE6124"/>
    <w:rsid w:val="00D10D3C"/>
    <w:rsid w:val="00D17D03"/>
    <w:rsid w:val="00D30C10"/>
    <w:rsid w:val="00D3130E"/>
    <w:rsid w:val="00D55B80"/>
    <w:rsid w:val="00D6050F"/>
    <w:rsid w:val="00D662FE"/>
    <w:rsid w:val="00D66478"/>
    <w:rsid w:val="00D71615"/>
    <w:rsid w:val="00D73E1B"/>
    <w:rsid w:val="00D74C33"/>
    <w:rsid w:val="00D77BCF"/>
    <w:rsid w:val="00D77F2D"/>
    <w:rsid w:val="00D80D9C"/>
    <w:rsid w:val="00D86BC8"/>
    <w:rsid w:val="00D946B8"/>
    <w:rsid w:val="00DA2F32"/>
    <w:rsid w:val="00DA5188"/>
    <w:rsid w:val="00DB0E02"/>
    <w:rsid w:val="00DB1442"/>
    <w:rsid w:val="00DB144E"/>
    <w:rsid w:val="00DC07E1"/>
    <w:rsid w:val="00DC11F8"/>
    <w:rsid w:val="00DC23BF"/>
    <w:rsid w:val="00DD2E62"/>
    <w:rsid w:val="00DD338D"/>
    <w:rsid w:val="00DD3B06"/>
    <w:rsid w:val="00DD40FD"/>
    <w:rsid w:val="00DE3E01"/>
    <w:rsid w:val="00DF33DE"/>
    <w:rsid w:val="00DF5460"/>
    <w:rsid w:val="00E000D6"/>
    <w:rsid w:val="00E02BA1"/>
    <w:rsid w:val="00E06FDB"/>
    <w:rsid w:val="00E17E73"/>
    <w:rsid w:val="00E21BF0"/>
    <w:rsid w:val="00E234EE"/>
    <w:rsid w:val="00E3532D"/>
    <w:rsid w:val="00E4283C"/>
    <w:rsid w:val="00E43B8F"/>
    <w:rsid w:val="00E55C5B"/>
    <w:rsid w:val="00E77052"/>
    <w:rsid w:val="00E80446"/>
    <w:rsid w:val="00E919BE"/>
    <w:rsid w:val="00E97B96"/>
    <w:rsid w:val="00EB29CD"/>
    <w:rsid w:val="00EB4824"/>
    <w:rsid w:val="00EB556E"/>
    <w:rsid w:val="00EC0066"/>
    <w:rsid w:val="00EC3F06"/>
    <w:rsid w:val="00EC6C69"/>
    <w:rsid w:val="00ED4439"/>
    <w:rsid w:val="00EF1051"/>
    <w:rsid w:val="00EF4A8A"/>
    <w:rsid w:val="00F01C5E"/>
    <w:rsid w:val="00F070DA"/>
    <w:rsid w:val="00F0713B"/>
    <w:rsid w:val="00F17E11"/>
    <w:rsid w:val="00F27B91"/>
    <w:rsid w:val="00F3048A"/>
    <w:rsid w:val="00F358A2"/>
    <w:rsid w:val="00F420BC"/>
    <w:rsid w:val="00F531A7"/>
    <w:rsid w:val="00F55D20"/>
    <w:rsid w:val="00F570FA"/>
    <w:rsid w:val="00F61263"/>
    <w:rsid w:val="00F6407C"/>
    <w:rsid w:val="00F665B2"/>
    <w:rsid w:val="00F76044"/>
    <w:rsid w:val="00F76E4D"/>
    <w:rsid w:val="00F83841"/>
    <w:rsid w:val="00F84759"/>
    <w:rsid w:val="00F95B94"/>
    <w:rsid w:val="00FB106F"/>
    <w:rsid w:val="00FB3F60"/>
    <w:rsid w:val="00FB42CA"/>
    <w:rsid w:val="00FC1C9D"/>
    <w:rsid w:val="00FC43B3"/>
    <w:rsid w:val="00FF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shadow color="#868686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531A7"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qFormat/>
    <w:rsid w:val="005872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CE4B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9C138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9C1383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BA0F7F"/>
    <w:rPr>
      <w:rFonts w:ascii="Tahoma" w:hAnsi="Tahoma" w:cs="Tahoma"/>
      <w:sz w:val="16"/>
      <w:szCs w:val="16"/>
    </w:rPr>
  </w:style>
  <w:style w:type="character" w:styleId="Lienhypertexte">
    <w:name w:val="Hyperlink"/>
    <w:rsid w:val="00722EA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5222C"/>
    <w:rPr>
      <w:lang w:val="fr-CH" w:eastAsia="fr-CH"/>
    </w:rPr>
  </w:style>
  <w:style w:type="character" w:styleId="Accentuation">
    <w:name w:val="Emphasis"/>
    <w:uiPriority w:val="20"/>
    <w:qFormat/>
    <w:rsid w:val="000A5D97"/>
    <w:rPr>
      <w:b/>
      <w:bCs/>
      <w:i w:val="0"/>
      <w:iCs w:val="0"/>
    </w:rPr>
  </w:style>
  <w:style w:type="paragraph" w:styleId="Titre">
    <w:name w:val="Title"/>
    <w:basedOn w:val="Normal"/>
    <w:next w:val="Normal"/>
    <w:link w:val="TitreCar"/>
    <w:qFormat/>
    <w:rsid w:val="00111C3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rsid w:val="00111C3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fr-FR" w:eastAsia="fr-FR"/>
    </w:rPr>
  </w:style>
  <w:style w:type="character" w:customStyle="1" w:styleId="Titre1Car">
    <w:name w:val="Titre 1 Car"/>
    <w:basedOn w:val="Policepardfaut"/>
    <w:link w:val="Titre1"/>
    <w:rsid w:val="005872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fr-FR" w:eastAsia="fr-FR"/>
    </w:rPr>
  </w:style>
  <w:style w:type="paragraph" w:styleId="Sous-titre">
    <w:name w:val="Subtitle"/>
    <w:basedOn w:val="Normal"/>
    <w:next w:val="Normal"/>
    <w:link w:val="Sous-titreCar"/>
    <w:qFormat/>
    <w:rsid w:val="005872E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rsid w:val="005872E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fr-FR" w:eastAsia="fr-FR"/>
    </w:rPr>
  </w:style>
  <w:style w:type="paragraph" w:styleId="Paragraphedeliste">
    <w:name w:val="List Paragraph"/>
    <w:basedOn w:val="Normal"/>
    <w:uiPriority w:val="34"/>
    <w:qFormat/>
    <w:rsid w:val="00A105D7"/>
    <w:pPr>
      <w:ind w:left="720"/>
      <w:contextualSpacing/>
    </w:pPr>
  </w:style>
  <w:style w:type="paragraph" w:customStyle="1" w:styleId="Default">
    <w:name w:val="Default"/>
    <w:rsid w:val="001934D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531A7"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qFormat/>
    <w:rsid w:val="005872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CE4B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9C138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9C1383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BA0F7F"/>
    <w:rPr>
      <w:rFonts w:ascii="Tahoma" w:hAnsi="Tahoma" w:cs="Tahoma"/>
      <w:sz w:val="16"/>
      <w:szCs w:val="16"/>
    </w:rPr>
  </w:style>
  <w:style w:type="character" w:styleId="Lienhypertexte">
    <w:name w:val="Hyperlink"/>
    <w:rsid w:val="00722EA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5222C"/>
    <w:rPr>
      <w:lang w:val="fr-CH" w:eastAsia="fr-CH"/>
    </w:rPr>
  </w:style>
  <w:style w:type="character" w:styleId="Accentuation">
    <w:name w:val="Emphasis"/>
    <w:uiPriority w:val="20"/>
    <w:qFormat/>
    <w:rsid w:val="000A5D97"/>
    <w:rPr>
      <w:b/>
      <w:bCs/>
      <w:i w:val="0"/>
      <w:iCs w:val="0"/>
    </w:rPr>
  </w:style>
  <w:style w:type="paragraph" w:styleId="Titre">
    <w:name w:val="Title"/>
    <w:basedOn w:val="Normal"/>
    <w:next w:val="Normal"/>
    <w:link w:val="TitreCar"/>
    <w:qFormat/>
    <w:rsid w:val="00111C3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rsid w:val="00111C3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fr-FR" w:eastAsia="fr-FR"/>
    </w:rPr>
  </w:style>
  <w:style w:type="character" w:customStyle="1" w:styleId="Titre1Car">
    <w:name w:val="Titre 1 Car"/>
    <w:basedOn w:val="Policepardfaut"/>
    <w:link w:val="Titre1"/>
    <w:rsid w:val="005872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fr-FR" w:eastAsia="fr-FR"/>
    </w:rPr>
  </w:style>
  <w:style w:type="paragraph" w:styleId="Sous-titre">
    <w:name w:val="Subtitle"/>
    <w:basedOn w:val="Normal"/>
    <w:next w:val="Normal"/>
    <w:link w:val="Sous-titreCar"/>
    <w:qFormat/>
    <w:rsid w:val="005872E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rsid w:val="005872E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fr-FR" w:eastAsia="fr-FR"/>
    </w:rPr>
  </w:style>
  <w:style w:type="paragraph" w:styleId="Paragraphedeliste">
    <w:name w:val="List Paragraph"/>
    <w:basedOn w:val="Normal"/>
    <w:uiPriority w:val="34"/>
    <w:qFormat/>
    <w:rsid w:val="00A105D7"/>
    <w:pPr>
      <w:ind w:left="720"/>
      <w:contextualSpacing/>
    </w:pPr>
  </w:style>
  <w:style w:type="paragraph" w:customStyle="1" w:styleId="Default">
    <w:name w:val="Default"/>
    <w:rsid w:val="001934D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9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7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19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64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92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089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223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025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787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321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59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5621037">
                                                      <w:marLeft w:val="0"/>
                                                      <w:marRight w:val="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916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4829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5240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407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05"/>
                                                                      <w:divBdr>
                                                                        <w:top w:val="single" w:sz="6" w:space="0" w:color="EDEDED"/>
                                                                        <w:left w:val="single" w:sz="6" w:space="0" w:color="EDEDED"/>
                                                                        <w:bottom w:val="single" w:sz="6" w:space="0" w:color="EDEDED"/>
                                                                        <w:right w:val="single" w:sz="6" w:space="0" w:color="EDEDED"/>
                                                                      </w:divBdr>
                                                                      <w:divsChild>
                                                                        <w:div w:id="5910918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79934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BBD8FB"/>
                                                                                <w:left w:val="single" w:sz="6" w:space="0" w:color="BBD8FB"/>
                                                                                <w:bottom w:val="single" w:sz="6" w:space="0" w:color="BBD8FB"/>
                                                                                <w:right w:val="single" w:sz="6" w:space="0" w:color="BBD8F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71456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98425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088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43819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9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eroman@bluewin.ch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\\localhost\Users\bbr\Desktop\FUSAM\fusam.jpg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prietaire\Local%20Settings\Temporary%20Internet%20Files\Content.IE5\XC4FL17Y\OJ_mod%25c3%25a8le..%5b1%5d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C0EBB-616B-4C1C-B1ED-B6916663F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OJ_mod%c3%a8le..[1]</Template>
  <TotalTime>1</TotalTime>
  <Pages>1</Pages>
  <Words>207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Kury Raphael</vt:lpstr>
    </vt:vector>
  </TitlesOfParts>
  <Company>-</Company>
  <LinksUpToDate>false</LinksUpToDate>
  <CharactersWithSpaces>1345</CharactersWithSpaces>
  <SharedDoc>false</SharedDoc>
  <HLinks>
    <vt:vector size="12" baseType="variant">
      <vt:variant>
        <vt:i4>3342431</vt:i4>
      </vt:variant>
      <vt:variant>
        <vt:i4>0</vt:i4>
      </vt:variant>
      <vt:variant>
        <vt:i4>0</vt:i4>
      </vt:variant>
      <vt:variant>
        <vt:i4>5</vt:i4>
      </vt:variant>
      <vt:variant>
        <vt:lpwstr>mailto:nels.ferre@hotmail.com</vt:lpwstr>
      </vt:variant>
      <vt:variant>
        <vt:lpwstr/>
      </vt:variant>
      <vt:variant>
        <vt:i4>4784174</vt:i4>
      </vt:variant>
      <vt:variant>
        <vt:i4>-1</vt:i4>
      </vt:variant>
      <vt:variant>
        <vt:i4>2049</vt:i4>
      </vt:variant>
      <vt:variant>
        <vt:i4>1</vt:i4>
      </vt:variant>
      <vt:variant>
        <vt:lpwstr>\\localhost\Users\bbr\Desktop\FUSAM\fusam.jpg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Kury Raphael</dc:title>
  <dc:creator>***</dc:creator>
  <cp:lastModifiedBy>Méroni</cp:lastModifiedBy>
  <cp:revision>3</cp:revision>
  <cp:lastPrinted>2010-01-06T16:01:00Z</cp:lastPrinted>
  <dcterms:created xsi:type="dcterms:W3CDTF">2014-08-04T12:15:00Z</dcterms:created>
  <dcterms:modified xsi:type="dcterms:W3CDTF">2014-08-04T12:27:00Z</dcterms:modified>
</cp:coreProperties>
</file>